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DDF1C" w14:textId="77777777" w:rsidR="00B95D2C" w:rsidRPr="00B56D43" w:rsidRDefault="00B95D2C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ZOBOWIĄZANIE</w:t>
      </w:r>
    </w:p>
    <w:p w14:paraId="52B538E5" w14:textId="77777777" w:rsidR="00D33D23" w:rsidRPr="00B56D43" w:rsidRDefault="00FE272D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z art. </w:t>
      </w:r>
      <w:r w:rsidR="007E6A62" w:rsidRPr="00B56D43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>118</w:t>
      </w:r>
      <w:r w:rsidR="00D33D23" w:rsidRPr="00B56D43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ustawy – Prawo zamówień publicznych</w:t>
      </w:r>
      <w:r w:rsidR="00D33D23" w:rsidRPr="00B56D43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 </w:t>
      </w:r>
    </w:p>
    <w:p w14:paraId="0D548F9F" w14:textId="77777777" w:rsidR="00B95D2C" w:rsidRPr="00B56D43" w:rsidRDefault="00B95D2C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do oddania do dyspozycji niezbędnych zasobów na potrzeby wykonana zamówienia</w:t>
      </w:r>
      <w:r w:rsidR="00123013" w:rsidRPr="00B56D43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,</w:t>
      </w:r>
    </w:p>
    <w:p w14:paraId="001685DB" w14:textId="77777777" w:rsidR="0014069C" w:rsidRPr="00B56D43" w:rsidRDefault="0014069C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i/>
          <w:color w:val="000000" w:themeColor="text1"/>
          <w:sz w:val="20"/>
          <w:szCs w:val="20"/>
          <w:lang w:eastAsia="ar-SA"/>
        </w:rPr>
      </w:pPr>
    </w:p>
    <w:p w14:paraId="7B19D3C9" w14:textId="77777777" w:rsidR="00907B85" w:rsidRPr="00B56D43" w:rsidRDefault="005E102B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i/>
          <w:color w:val="000000" w:themeColor="text1"/>
          <w:sz w:val="20"/>
          <w:szCs w:val="20"/>
          <w:lang w:eastAsia="ar-SA"/>
        </w:rPr>
        <w:t>(</w:t>
      </w:r>
      <w:r w:rsidRPr="00B56D43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>należy załączyć do Oferty tylko w przypadku zaistnienia takiej sytuacji</w:t>
      </w:r>
      <w:r w:rsidR="00907B85" w:rsidRPr="00B56D43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>,</w:t>
      </w:r>
      <w:r w:rsidR="00D9225B" w:rsidRPr="00B56D43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 xml:space="preserve"> oraz</w:t>
      </w:r>
    </w:p>
    <w:p w14:paraId="28DEACD3" w14:textId="77777777" w:rsidR="005E102B" w:rsidRPr="00B56D43" w:rsidRDefault="00907B85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>uzupełni</w:t>
      </w:r>
      <w:r w:rsidR="00D9225B" w:rsidRPr="00B56D43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>ć</w:t>
      </w:r>
      <w:r w:rsidRPr="00B56D43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 xml:space="preserve"> w sposób umożliwiający Zamawiającemu ocenę czy Wykonawca na etapie realizacji zamówienia będzie dysponował zasobami innego podmiotu</w:t>
      </w:r>
      <w:r w:rsidR="005E102B" w:rsidRPr="00B56D43">
        <w:rPr>
          <w:rFonts w:asciiTheme="minorHAnsi" w:hAnsiTheme="minorHAnsi" w:cstheme="minorHAnsi"/>
          <w:i/>
          <w:color w:val="000000" w:themeColor="text1"/>
          <w:sz w:val="20"/>
          <w:szCs w:val="20"/>
          <w:lang w:eastAsia="ar-SA"/>
        </w:rPr>
        <w:t>)</w:t>
      </w:r>
    </w:p>
    <w:p w14:paraId="0198E403" w14:textId="77777777" w:rsidR="00EA0CE6" w:rsidRPr="007B7073" w:rsidRDefault="00EA0CE6" w:rsidP="00EA0CE6">
      <w:pPr>
        <w:spacing w:line="360" w:lineRule="auto"/>
        <w:ind w:firstLine="426"/>
        <w:rPr>
          <w:rFonts w:ascii="Tahoma" w:hAnsi="Tahoma" w:cs="Tahoma"/>
          <w:color w:val="FF0000"/>
          <w:sz w:val="20"/>
          <w:szCs w:val="20"/>
        </w:rPr>
      </w:pPr>
    </w:p>
    <w:p w14:paraId="616FF3E5" w14:textId="39C166BD" w:rsidR="004B5B3B" w:rsidRPr="004E4BA5" w:rsidRDefault="00123013" w:rsidP="0026323A">
      <w:pPr>
        <w:suppressAutoHyphens/>
        <w:jc w:val="both"/>
        <w:rPr>
          <w:rFonts w:asciiTheme="minorHAnsi" w:hAnsiTheme="minorHAnsi" w:cstheme="minorHAnsi"/>
          <w:bCs/>
          <w:color w:val="000000" w:themeColor="text1"/>
          <w:kern w:val="36"/>
          <w:sz w:val="20"/>
          <w:szCs w:val="20"/>
        </w:rPr>
      </w:pPr>
      <w:r w:rsidRPr="004E4BA5">
        <w:rPr>
          <w:rFonts w:asciiTheme="minorHAnsi" w:hAnsiTheme="minorHAnsi" w:cstheme="minorHAnsi"/>
          <w:color w:val="000000" w:themeColor="text1"/>
          <w:sz w:val="20"/>
          <w:szCs w:val="20"/>
        </w:rPr>
        <w:t>n</w:t>
      </w:r>
      <w:r w:rsidR="00EA0CE6" w:rsidRPr="004E4BA5">
        <w:rPr>
          <w:rFonts w:asciiTheme="minorHAnsi" w:hAnsiTheme="minorHAnsi" w:cstheme="minorHAnsi"/>
          <w:color w:val="000000" w:themeColor="text1"/>
          <w:sz w:val="20"/>
          <w:szCs w:val="20"/>
        </w:rPr>
        <w:t>a potrzeby postępowania o udzielenie zamówienia publicznego pn</w:t>
      </w:r>
      <w:bookmarkStart w:id="0" w:name="_Hlk40795588"/>
      <w:r w:rsidR="0070794C" w:rsidRPr="004E4BA5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  <w:bookmarkEnd w:id="0"/>
      <w:r w:rsidR="004E4BA5" w:rsidRPr="004E4BA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4E4BA5" w:rsidRPr="004E4BA5">
        <w:rPr>
          <w:b/>
          <w:color w:val="000000" w:themeColor="text1"/>
          <w:sz w:val="20"/>
          <w:szCs w:val="20"/>
        </w:rPr>
        <w:t>Druk i oprawa</w:t>
      </w:r>
      <w:r w:rsidR="008E741D">
        <w:rPr>
          <w:b/>
          <w:color w:val="000000" w:themeColor="text1"/>
          <w:sz w:val="20"/>
          <w:szCs w:val="20"/>
        </w:rPr>
        <w:t xml:space="preserve"> 9</w:t>
      </w:r>
      <w:r w:rsidR="004E4BA5" w:rsidRPr="004E4BA5">
        <w:rPr>
          <w:b/>
          <w:color w:val="000000" w:themeColor="text1"/>
          <w:sz w:val="20"/>
          <w:szCs w:val="20"/>
        </w:rPr>
        <w:t xml:space="preserve"> tytułów Pisma zebrane Janusza Sławińskiego</w:t>
      </w:r>
      <w:r w:rsidR="004F51C7" w:rsidRPr="004E4BA5"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  <w:t xml:space="preserve">, </w:t>
      </w:r>
      <w:r w:rsidR="0042641E" w:rsidRPr="004E4BA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znak sprawy: </w:t>
      </w:r>
      <w:r w:rsidR="00235988" w:rsidRPr="004E4BA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AG.</w:t>
      </w:r>
      <w:r w:rsidR="008E741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26.4.</w:t>
      </w:r>
      <w:bookmarkStart w:id="1" w:name="_GoBack"/>
      <w:bookmarkEnd w:id="1"/>
      <w:r w:rsidR="00702046" w:rsidRPr="004E4BA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202</w:t>
      </w:r>
      <w:r w:rsidR="001848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4</w:t>
      </w:r>
      <w:r w:rsidR="00EA0CE6" w:rsidRPr="004E4BA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prowadzonego przez Zamawiającego </w:t>
      </w:r>
      <w:r w:rsidR="00EA0CE6" w:rsidRPr="004E4BA5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 xml:space="preserve">Instytut </w:t>
      </w:r>
      <w:r w:rsidR="00B56D43" w:rsidRPr="004E4BA5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>Badań Literackich</w:t>
      </w:r>
      <w:r w:rsidR="00EA0CE6" w:rsidRPr="004E4BA5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 xml:space="preserve"> Polskiej Akademii N</w:t>
      </w:r>
      <w:r w:rsidR="00EA0CE6" w:rsidRPr="004E4BA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auk,</w:t>
      </w:r>
    </w:p>
    <w:p w14:paraId="1EEC89DC" w14:textId="77777777" w:rsidR="00DB03FB" w:rsidRPr="00B56D43" w:rsidRDefault="003D32FB" w:rsidP="00D9225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4E4BA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ja/my niżej podpisany/ni</w:t>
      </w:r>
      <w:r w:rsidRPr="004E4BA5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DB03FB" w:rsidRPr="004E4BA5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(imię i nazwi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sko składającego oświadczenie)</w:t>
      </w:r>
      <w:r w:rsidR="004B5B3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: 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</w:t>
      </w:r>
      <w:r w:rsidR="00B45F80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</w:t>
      </w:r>
    </w:p>
    <w:p w14:paraId="737190EA" w14:textId="77777777" w:rsidR="00DB03FB" w:rsidRPr="00B56D43" w:rsidRDefault="003D32FB" w:rsidP="00D9225B">
      <w:pPr>
        <w:widowControl w:val="0"/>
        <w:suppressAutoHyphens/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działając w imieniu i na rzecz,</w:t>
      </w:r>
      <w:r w:rsidR="0025213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 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będąc </w:t>
      </w:r>
      <w:r w:rsidR="003241F7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upoważnionym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 do reprezentowania 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16"/>
          <w:szCs w:val="16"/>
          <w:lang w:eastAsia="ar-SA"/>
        </w:rPr>
        <w:t>(nazwa i adres podmiotu oddającego do dyspozycji zasoby)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: </w:t>
      </w:r>
    </w:p>
    <w:p w14:paraId="66D15299" w14:textId="77777777" w:rsidR="00907B85" w:rsidRPr="00B56D43" w:rsidRDefault="00B45F80" w:rsidP="00D9225B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</w:t>
      </w:r>
    </w:p>
    <w:p w14:paraId="075A9F83" w14:textId="6A2ACF28" w:rsidR="00DB03FB" w:rsidRPr="00B56D43" w:rsidRDefault="003241F7" w:rsidP="00D9225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oświadczam</w:t>
      </w:r>
      <w:r w:rsidR="003D32FB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, </w:t>
      </w:r>
      <w:r w:rsidR="00DB03FB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że wyżej wymieniony podmiot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, stosownie do art. </w:t>
      </w:r>
      <w:r w:rsidR="007E6A62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118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ustawy</w:t>
      </w:r>
      <w:r w:rsidR="007E6A62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BC6E77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Prawo zamówień publicznych </w:t>
      </w:r>
      <w:r w:rsidR="007E6A62" w:rsidRPr="00B56D43"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  <w:t>(</w:t>
      </w:r>
      <w:proofErr w:type="spellStart"/>
      <w:r w:rsidR="00B56D43" w:rsidRPr="00B56D43"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  <w:t>t.j</w:t>
      </w:r>
      <w:proofErr w:type="spellEnd"/>
      <w:r w:rsidR="00B56D43" w:rsidRPr="00B56D43"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  <w:t xml:space="preserve">. </w:t>
      </w:r>
      <w:r w:rsidR="007E6A62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Dz.U. z 20</w:t>
      </w:r>
      <w:r w:rsidR="00B56D43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2</w:t>
      </w:r>
      <w:r w:rsidR="00384AA2">
        <w:rPr>
          <w:rFonts w:asciiTheme="minorHAnsi" w:hAnsiTheme="minorHAnsi" w:cstheme="minorHAnsi"/>
          <w:color w:val="000000" w:themeColor="text1"/>
          <w:sz w:val="20"/>
          <w:szCs w:val="20"/>
        </w:rPr>
        <w:t>3</w:t>
      </w:r>
      <w:r w:rsidR="007E6A62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r. poz. </w:t>
      </w:r>
      <w:r w:rsidR="00B56D43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1</w:t>
      </w:r>
      <w:r w:rsidR="00384AA2">
        <w:rPr>
          <w:rFonts w:asciiTheme="minorHAnsi" w:hAnsiTheme="minorHAnsi" w:cstheme="minorHAnsi"/>
          <w:color w:val="000000" w:themeColor="text1"/>
          <w:sz w:val="20"/>
          <w:szCs w:val="20"/>
        </w:rPr>
        <w:t>6</w:t>
      </w:r>
      <w:r w:rsidR="00702046">
        <w:rPr>
          <w:rFonts w:asciiTheme="minorHAnsi" w:hAnsiTheme="minorHAnsi" w:cstheme="minorHAnsi"/>
          <w:color w:val="000000" w:themeColor="text1"/>
          <w:sz w:val="20"/>
          <w:szCs w:val="20"/>
        </w:rPr>
        <w:t>0</w:t>
      </w:r>
      <w:r w:rsidR="00384AA2">
        <w:rPr>
          <w:rFonts w:asciiTheme="minorHAnsi" w:hAnsiTheme="minorHAnsi" w:cstheme="minorHAnsi"/>
          <w:color w:val="000000" w:themeColor="text1"/>
          <w:sz w:val="20"/>
          <w:szCs w:val="20"/>
        </w:rPr>
        <w:t>5</w:t>
      </w:r>
      <w:r w:rsidR="007E6A62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ze zm.)</w:t>
      </w:r>
      <w:r w:rsidR="00B56D43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DB03FB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odda </w:t>
      </w:r>
      <w:r w:rsidR="004B5B3B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W</w:t>
      </w:r>
      <w:r w:rsidR="00DB03FB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ykonawcy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3D32FB" w:rsidRPr="00B56D43">
        <w:rPr>
          <w:rFonts w:asciiTheme="minorHAnsi" w:hAnsiTheme="minorHAnsi" w:cstheme="minorHAnsi"/>
          <w:bCs/>
          <w:color w:val="000000" w:themeColor="text1"/>
          <w:sz w:val="16"/>
          <w:szCs w:val="16"/>
        </w:rPr>
        <w:t>(nazwa i adres</w:t>
      </w:r>
      <w:r w:rsidR="00BC6E77" w:rsidRPr="00B56D43">
        <w:rPr>
          <w:rFonts w:asciiTheme="minorHAnsi" w:hAnsiTheme="minorHAnsi" w:cstheme="minorHAnsi"/>
          <w:bCs/>
          <w:color w:val="000000" w:themeColor="text1"/>
          <w:sz w:val="16"/>
          <w:szCs w:val="16"/>
        </w:rPr>
        <w:t xml:space="preserve"> W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16"/>
          <w:szCs w:val="16"/>
        </w:rPr>
        <w:t>ykonawcy składającego ofertę)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: </w:t>
      </w:r>
    </w:p>
    <w:p w14:paraId="3AA61598" w14:textId="77777777" w:rsidR="003D32FB" w:rsidRPr="00B56D43" w:rsidRDefault="00036549" w:rsidP="00D9225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</w:t>
      </w:r>
      <w:r w:rsidR="00DB03FB" w:rsidRPr="00B56D43">
        <w:rPr>
          <w:rFonts w:asciiTheme="minorHAnsi" w:hAnsiTheme="minorHAnsi" w:cstheme="minorHAnsi"/>
          <w:b/>
          <w:color w:val="000000" w:themeColor="text1"/>
          <w:kern w:val="2"/>
          <w:sz w:val="20"/>
          <w:szCs w:val="20"/>
          <w:lang w:eastAsia="ar-SA"/>
        </w:rPr>
        <w:t xml:space="preserve">do dyspozycji </w:t>
      </w:r>
      <w:r w:rsidR="00B56D43" w:rsidRPr="00B56D43">
        <w:rPr>
          <w:rFonts w:asciiTheme="minorHAnsi" w:hAnsiTheme="minorHAnsi" w:cstheme="minorHAnsi"/>
          <w:b/>
          <w:color w:val="000000" w:themeColor="text1"/>
          <w:kern w:val="2"/>
          <w:sz w:val="20"/>
          <w:szCs w:val="20"/>
          <w:lang w:eastAsia="ar-SA"/>
        </w:rPr>
        <w:br/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w trakcie realizacji zamówienia 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  <w:t>niezbędne zasoby</w:t>
      </w:r>
      <w:r w:rsidR="004B5B3B" w:rsidRPr="00B56D43">
        <w:rPr>
          <w:rFonts w:asciiTheme="minorHAnsi" w:hAnsiTheme="minorHAnsi" w:cstheme="minorHAnsi"/>
          <w:color w:val="000000" w:themeColor="text1"/>
          <w:kern w:val="2"/>
          <w:sz w:val="16"/>
          <w:szCs w:val="16"/>
          <w:lang w:eastAsia="ar-SA"/>
        </w:rPr>
        <w:t xml:space="preserve"> 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16"/>
          <w:szCs w:val="16"/>
          <w:lang w:eastAsia="ar-SA"/>
        </w:rPr>
        <w:t>(zakres udostępnianych zasobów)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: </w:t>
      </w:r>
      <w:r w:rsidR="003D32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14:paraId="10973A1E" w14:textId="77777777" w:rsidR="003D32FB" w:rsidRPr="00B56D43" w:rsidRDefault="003D32FB" w:rsidP="00903A13">
      <w:pPr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</w:pPr>
      <w:r w:rsidRPr="00B56D43">
        <w:rPr>
          <w:rFonts w:asciiTheme="minorHAnsi" w:hAnsiTheme="minorHAnsi" w:cstheme="minorHAnsi"/>
          <w:bCs/>
          <w:i/>
          <w:color w:val="000000" w:themeColor="text1"/>
          <w:sz w:val="18"/>
          <w:szCs w:val="18"/>
        </w:rPr>
        <w:t>(Wpisać z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akres udostępnianych zasobów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,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niezbędnych do potwierdzenia spełniania warunku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/ów udziału, postawionych w postępowaniu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: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zdolności techniczne lub zawodowe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,</w:t>
      </w:r>
      <w:r w:rsidR="004E3285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osoby zdolne do wykonania zamówienia (imię i nazwisko, funkcja lu</w:t>
      </w:r>
      <w:r w:rsidR="00B56D43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b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 zakres wykonywanych czynności)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, lub/i</w:t>
      </w:r>
      <w:r w:rsidR="00903A13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sytuacja finansowa lub ekonomiczna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)</w:t>
      </w:r>
    </w:p>
    <w:p w14:paraId="149D58D5" w14:textId="77777777" w:rsidR="00903A13" w:rsidRPr="00B56D43" w:rsidRDefault="00903A13" w:rsidP="004E3285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</w:pPr>
    </w:p>
    <w:p w14:paraId="7365A53D" w14:textId="77777777" w:rsidR="00DB03FB" w:rsidRPr="00B56D43" w:rsidRDefault="004B5B3B" w:rsidP="004E3285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  <w:t>Sposób wykorzystania ww. zasobów przez Wykonawcę przy wykonywaniu zamówienia</w:t>
      </w:r>
      <w:r w:rsidR="004E3285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:</w:t>
      </w:r>
    </w:p>
    <w:p w14:paraId="1D810867" w14:textId="77777777" w:rsidR="004E3285" w:rsidRPr="00B56D43" w:rsidRDefault="004E3285" w:rsidP="004E3285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</w:t>
      </w:r>
    </w:p>
    <w:p w14:paraId="7A2C18FA" w14:textId="77777777" w:rsidR="00BC6E77" w:rsidRPr="00B56D43" w:rsidRDefault="004E3285" w:rsidP="00DB03FB">
      <w:pPr>
        <w:spacing w:line="360" w:lineRule="auto"/>
        <w:rPr>
          <w:rFonts w:asciiTheme="minorHAnsi" w:hAnsiTheme="minorHAnsi" w:cstheme="minorHAnsi"/>
          <w:i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i/>
          <w:color w:val="000000" w:themeColor="text1"/>
          <w:kern w:val="2"/>
          <w:sz w:val="20"/>
          <w:szCs w:val="20"/>
          <w:lang w:eastAsia="ar-SA"/>
        </w:rPr>
        <w:t>(</w:t>
      </w:r>
      <w:r w:rsidR="00BC6E77" w:rsidRPr="00B56D43">
        <w:rPr>
          <w:rFonts w:asciiTheme="minorHAnsi" w:hAnsiTheme="minorHAnsi" w:cstheme="minorHAnsi"/>
          <w:i/>
          <w:color w:val="000000" w:themeColor="text1"/>
          <w:kern w:val="2"/>
          <w:sz w:val="20"/>
          <w:szCs w:val="20"/>
          <w:lang w:eastAsia="ar-SA"/>
        </w:rPr>
        <w:t>np. podwykon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20"/>
          <w:szCs w:val="20"/>
          <w:lang w:eastAsia="ar-SA"/>
        </w:rPr>
        <w:t>awstwo, konsultacje, doradztwo.)</w:t>
      </w:r>
    </w:p>
    <w:p w14:paraId="08C72C8E" w14:textId="77777777" w:rsidR="003241F7" w:rsidRPr="00B56D43" w:rsidRDefault="003241F7" w:rsidP="00DB03FB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</w:pPr>
    </w:p>
    <w:p w14:paraId="5C04EF45" w14:textId="77777777" w:rsidR="0025213B" w:rsidRPr="00B56D43" w:rsidRDefault="0025213B" w:rsidP="00DB03FB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  <w:t>Zakres i okres udziału innego podmiotu przy wykonywaniu zamówienia</w:t>
      </w:r>
      <w:r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:</w:t>
      </w:r>
    </w:p>
    <w:p w14:paraId="445BFFEF" w14:textId="77777777" w:rsidR="004F6BE6" w:rsidRPr="00B56D43" w:rsidRDefault="003D32FB" w:rsidP="00DB03FB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14:paraId="187653CF" w14:textId="77777777" w:rsidR="0025213B" w:rsidRPr="00B56D43" w:rsidRDefault="00B5207E" w:rsidP="00B5207E">
      <w:pPr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</w:pP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(</w:t>
      </w:r>
      <w:r w:rsidR="004F6BE6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W sytuacji gdy przedmiotem udzielenia są zasoby nierozerwalnie związane z podmiotem ich udzielającym, niemożliwe do samodzielnego obrotu i dalszego udzielenia ich bez zaangażowania tego podmiotu w wykonanie zamówienia, taki dokument powinien zawierać wyraźne nawiązanie do uczestnictwa tego podmiotu w wykonaniu zamówienia.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)</w:t>
      </w:r>
    </w:p>
    <w:p w14:paraId="0E79F9D4" w14:textId="77777777" w:rsidR="00B5207E" w:rsidRPr="00B56D43" w:rsidRDefault="00B5207E" w:rsidP="00B5207E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</w:pPr>
    </w:p>
    <w:p w14:paraId="7871F462" w14:textId="77777777" w:rsidR="004E3285" w:rsidRPr="00B56D43" w:rsidRDefault="004B5B3B" w:rsidP="00B5207E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  <w:t>Charakter stosunku, jaki będzie łączył nas z Wykonawcą</w:t>
      </w:r>
      <w:r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: </w:t>
      </w:r>
    </w:p>
    <w:p w14:paraId="46B9408C" w14:textId="77777777" w:rsidR="004B5B3B" w:rsidRPr="00B56D43" w:rsidRDefault="004E3285" w:rsidP="00DB03FB">
      <w:pPr>
        <w:spacing w:line="360" w:lineRule="auto"/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</w:pPr>
      <w:r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.......................................................................................................................................................... </w:t>
      </w:r>
      <w:r w:rsidRPr="00B56D43">
        <w:rPr>
          <w:rFonts w:asciiTheme="minorHAnsi" w:hAnsiTheme="minorHAnsi" w:cstheme="minorHAnsi"/>
          <w:bCs/>
          <w:i/>
          <w:color w:val="000000" w:themeColor="text1"/>
          <w:sz w:val="18"/>
          <w:szCs w:val="18"/>
        </w:rPr>
        <w:t>(</w:t>
      </w:r>
      <w:r w:rsidR="00BC6E77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np. umowa cywilno-prawna, umowa o współpracy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)</w:t>
      </w:r>
    </w:p>
    <w:p w14:paraId="4BEE18E5" w14:textId="77777777" w:rsidR="00DB03FB" w:rsidRPr="00B56D43" w:rsidRDefault="00DB03FB" w:rsidP="004E3285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</w:p>
    <w:p w14:paraId="083DE176" w14:textId="77777777" w:rsidR="0025213B" w:rsidRPr="00B56D43" w:rsidRDefault="00AE5401" w:rsidP="00B95F00">
      <w:pPr>
        <w:widowControl w:val="0"/>
        <w:suppressAutoHyphens/>
        <w:autoSpaceDE w:val="0"/>
        <w:autoSpaceDN w:val="0"/>
        <w:adjustRightInd w:val="0"/>
        <w:spacing w:line="360" w:lineRule="auto"/>
        <w:ind w:firstLine="425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lastRenderedPageBreak/>
        <w:t>Jednocześnie oświadczam/</w:t>
      </w:r>
      <w:r w:rsidR="0025213B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y, że</w:t>
      </w:r>
      <w:r w:rsidR="0025213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 wymieniony podmiot, stosownie do art. </w:t>
      </w:r>
      <w:r w:rsidR="007E6A62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120</w:t>
      </w:r>
      <w:r w:rsidR="0025213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 ustawy </w:t>
      </w:r>
      <w:proofErr w:type="spellStart"/>
      <w:r w:rsidR="0025213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Pzp</w:t>
      </w:r>
      <w:proofErr w:type="spellEnd"/>
      <w:r w:rsidR="0025213B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będzie odpowiadał solidarnie z Wykonawcą, który polega na jego sytuacji finansowej lub ekonomicznej </w:t>
      </w:r>
      <w:r w:rsidR="00B95F00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za szkodę poniesioną przez Zamawiającego powstałą wskutek nieudostępnienia tych zasobów, chyba że za nieudostępnienie nie ponosi winy.</w:t>
      </w:r>
      <w:r w:rsidR="0025213B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br/>
      </w:r>
    </w:p>
    <w:p w14:paraId="48FF1E4B" w14:textId="77777777" w:rsidR="0025213B" w:rsidRPr="00B56D43" w:rsidRDefault="0025213B" w:rsidP="004E3285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Niniejsze oświadczenie potwierdza ww. okoliczności na dzień składania ofert.</w:t>
      </w:r>
    </w:p>
    <w:p w14:paraId="7E3A0673" w14:textId="77777777" w:rsidR="00DB03FB" w:rsidRPr="00B56D43" w:rsidRDefault="00DB03FB" w:rsidP="00DB03F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</w:p>
    <w:p w14:paraId="13165680" w14:textId="77777777" w:rsidR="005E102B" w:rsidRPr="00B56D43" w:rsidRDefault="005E102B" w:rsidP="005E102B">
      <w:pPr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B01358E" w14:textId="77777777" w:rsidR="00ED2C6B" w:rsidRPr="00B56D43" w:rsidRDefault="00ED2C6B" w:rsidP="00D866CF">
      <w:pPr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……………............……. </w:t>
      </w:r>
      <w:r w:rsidRPr="00B56D43">
        <w:rPr>
          <w:rFonts w:asciiTheme="minorHAnsi" w:hAnsiTheme="minorHAnsi" w:cstheme="minorHAnsi"/>
          <w:i/>
          <w:color w:val="000000" w:themeColor="text1"/>
          <w:sz w:val="20"/>
          <w:szCs w:val="20"/>
        </w:rPr>
        <w:t xml:space="preserve">(miejscowość), </w:t>
      </w: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dnia ………….……. r. </w:t>
      </w:r>
    </w:p>
    <w:p w14:paraId="5870663F" w14:textId="77777777" w:rsidR="00ED2C6B" w:rsidRPr="00B56D43" w:rsidRDefault="00ED2C6B" w:rsidP="00D866C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B0F5AAC" w14:textId="77777777" w:rsidR="00017291" w:rsidRPr="00B56D43" w:rsidRDefault="00017291" w:rsidP="00D866C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71665E1" w14:textId="77777777" w:rsidR="00A95738" w:rsidRPr="00B56D43" w:rsidRDefault="00A95738" w:rsidP="00D866C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14F4A12" w14:textId="77777777" w:rsidR="00D866CF" w:rsidRPr="00B56D43" w:rsidRDefault="00D866CF" w:rsidP="00D866CF">
      <w:pPr>
        <w:widowControl w:val="0"/>
        <w:suppressAutoHyphens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......</w:t>
      </w:r>
      <w:r w:rsidR="003241F7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.............</w:t>
      </w: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...........</w:t>
      </w:r>
      <w:r w:rsidR="00ED2C6B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...................................................</w:t>
      </w:r>
    </w:p>
    <w:p w14:paraId="19D96C82" w14:textId="77777777" w:rsidR="00D866CF" w:rsidRPr="00B56D43" w:rsidRDefault="00ED2C6B" w:rsidP="00D866CF">
      <w:pPr>
        <w:widowControl w:val="0"/>
        <w:suppressAutoHyphens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B56D4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(podpis </w:t>
      </w:r>
      <w:r w:rsidR="003241F7" w:rsidRPr="00B56D43">
        <w:rPr>
          <w:rFonts w:asciiTheme="minorHAnsi" w:hAnsiTheme="minorHAnsi" w:cstheme="minorHAnsi"/>
          <w:color w:val="000000" w:themeColor="text1"/>
          <w:sz w:val="16"/>
          <w:szCs w:val="16"/>
        </w:rPr>
        <w:t>osoby/osób uprawnionej/</w:t>
      </w:r>
      <w:proofErr w:type="spellStart"/>
      <w:r w:rsidR="003241F7" w:rsidRPr="00B56D43">
        <w:rPr>
          <w:rFonts w:asciiTheme="minorHAnsi" w:hAnsiTheme="minorHAnsi" w:cstheme="minorHAnsi"/>
          <w:color w:val="000000" w:themeColor="text1"/>
          <w:sz w:val="16"/>
          <w:szCs w:val="16"/>
        </w:rPr>
        <w:t>nych</w:t>
      </w:r>
      <w:proofErr w:type="spellEnd"/>
      <w:r w:rsidR="003241F7" w:rsidRPr="00B56D4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 w:rsidR="00D866CF" w:rsidRPr="00B56D4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do składania oświadczeń woli </w:t>
      </w:r>
    </w:p>
    <w:p w14:paraId="45247425" w14:textId="77777777" w:rsidR="00ED2C6B" w:rsidRPr="00B56D43" w:rsidRDefault="00D866CF" w:rsidP="00D866CF">
      <w:pPr>
        <w:widowControl w:val="0"/>
        <w:suppressAutoHyphens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B56D43">
        <w:rPr>
          <w:rFonts w:asciiTheme="minorHAnsi" w:hAnsiTheme="minorHAnsi" w:cstheme="minorHAnsi"/>
          <w:color w:val="000000" w:themeColor="text1"/>
          <w:sz w:val="16"/>
          <w:szCs w:val="16"/>
        </w:rPr>
        <w:t>w imieniu podmiotu oddającego do dyspozycji zasoby</w:t>
      </w:r>
      <w:r w:rsidR="00ED2C6B" w:rsidRPr="00B56D4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) </w:t>
      </w:r>
    </w:p>
    <w:p w14:paraId="22887CC5" w14:textId="77777777" w:rsidR="00910419" w:rsidRPr="00B56D43" w:rsidRDefault="00ED2C6B" w:rsidP="00ED2C6B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(pieczęć</w:t>
      </w:r>
      <w:r w:rsidR="00D866CF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podmiotu udostępniającego zasoby</w:t>
      </w: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)</w:t>
      </w:r>
    </w:p>
    <w:p w14:paraId="6927566C" w14:textId="77777777" w:rsidR="004F6BE6" w:rsidRPr="00B56D43" w:rsidRDefault="004F6BE6" w:rsidP="00ED2C6B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52B6AAB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UWAGA: Zamiast niniejszego Formularza można przedstawić inne dokumenty, w szczególności:</w:t>
      </w:r>
    </w:p>
    <w:p w14:paraId="0DA7D826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1. zobowiązanie podmiotu, o którym mowa w art. </w:t>
      </w:r>
      <w:r w:rsidR="00EE07D4"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118 </w:t>
      </w: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ust. </w:t>
      </w:r>
      <w:r w:rsidR="00EE07D4"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3</w:t>
      </w: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 ustawy </w:t>
      </w:r>
      <w:proofErr w:type="spellStart"/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Pzp</w:t>
      </w:r>
      <w:proofErr w:type="spellEnd"/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 sporządzone w oparciu o własny wzór</w:t>
      </w:r>
      <w:r w:rsidR="00D81E9E"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;</w:t>
      </w:r>
    </w:p>
    <w:p w14:paraId="7B1BDBDA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2. inne dokumenty stanowiące dowód, że Wykonawca realizując zamówienie będzie dysponował niezbędnymi zasobami podmiotów w stopniu umożliwiającym należyte wykonanie zamówienia publicznego oraz stosunek łączący Wykonawcę z tymi podmiotami będzie gwarantował rzeczywisty dostęp do ich zasobów, określające w szczególności:</w:t>
      </w:r>
    </w:p>
    <w:p w14:paraId="76CE4748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a) zakres dostępnych Wykonawcy zasobów innego podmiotu,</w:t>
      </w:r>
    </w:p>
    <w:p w14:paraId="6291968E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b) sposób wykorzystania zasobów innego podmiotu, przez Wykonawcę, przy wykonywaniu zamówienia publicznego, </w:t>
      </w:r>
    </w:p>
    <w:p w14:paraId="0649BA1A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c) zakres i okres udziału innego podmiotu przy wykonywaniu zamówienia publicznego,</w:t>
      </w:r>
    </w:p>
    <w:p w14:paraId="55753C3A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d) czy podmiot, na zdolnościach którego Wykonawca polega w odniesieniu do warunków udziału w postępowaniu dotyczących kwalifikacji zawodowych lub doświadczenia, zrealizuje usługi, których wskazane zdolności dotyczą.</w:t>
      </w:r>
    </w:p>
    <w:p w14:paraId="0D947389" w14:textId="77777777" w:rsidR="004F6BE6" w:rsidRPr="00B56D43" w:rsidRDefault="004F6BE6" w:rsidP="00ED2C6B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sectPr w:rsidR="004F6BE6" w:rsidRPr="00B56D43" w:rsidSect="00816CE6">
      <w:headerReference w:type="default" r:id="rId8"/>
      <w:footerReference w:type="default" r:id="rId9"/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535F2" w14:textId="77777777" w:rsidR="00CE58A3" w:rsidRDefault="00CE58A3">
      <w:r>
        <w:separator/>
      </w:r>
    </w:p>
  </w:endnote>
  <w:endnote w:type="continuationSeparator" w:id="0">
    <w:p w14:paraId="1A4B4DC0" w14:textId="77777777" w:rsidR="00CE58A3" w:rsidRDefault="00CE5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22899" w14:textId="1A513334" w:rsidR="00421677" w:rsidRDefault="00DC4484">
    <w:pPr>
      <w:pStyle w:val="Stopka"/>
      <w:jc w:val="center"/>
    </w:pPr>
    <w:r>
      <w:rPr>
        <w:noProof/>
      </w:rPr>
      <w:drawing>
        <wp:inline distT="0" distB="0" distL="0" distR="0" wp14:anchorId="382604B1" wp14:editId="329FF032">
          <wp:extent cx="5939790" cy="816610"/>
          <wp:effectExtent l="0" t="0" r="381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POIR_poziom_pl-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5C5F87" w14:textId="77777777" w:rsidR="000914A0" w:rsidRDefault="000914A0" w:rsidP="000914A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61BD7" w14:textId="77777777" w:rsidR="00CE58A3" w:rsidRDefault="00CE58A3">
      <w:r>
        <w:separator/>
      </w:r>
    </w:p>
  </w:footnote>
  <w:footnote w:type="continuationSeparator" w:id="0">
    <w:p w14:paraId="20F7B09E" w14:textId="77777777" w:rsidR="00CE58A3" w:rsidRDefault="00CE5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1BC05" w14:textId="77777777" w:rsidR="008041A3" w:rsidRPr="00816CE6" w:rsidRDefault="008041A3" w:rsidP="004F5BBB">
    <w:pPr>
      <w:ind w:left="6840"/>
      <w:jc w:val="right"/>
      <w:rPr>
        <w:rFonts w:ascii="Tahoma" w:hAnsi="Tahoma" w:cs="Tahoma"/>
        <w:i/>
        <w:color w:val="0070C0"/>
        <w:sz w:val="16"/>
        <w:szCs w:val="16"/>
      </w:rPr>
    </w:pPr>
    <w:r w:rsidRPr="00816CE6">
      <w:rPr>
        <w:rFonts w:ascii="Tahoma" w:hAnsi="Tahoma" w:cs="Tahoma"/>
        <w:i/>
        <w:color w:val="0070C0"/>
        <w:sz w:val="16"/>
        <w:szCs w:val="16"/>
      </w:rPr>
      <w:t xml:space="preserve">Załącznik </w:t>
    </w:r>
    <w:r w:rsidR="00F32D57" w:rsidRPr="00816CE6">
      <w:rPr>
        <w:rFonts w:ascii="Tahoma" w:hAnsi="Tahoma" w:cs="Tahoma"/>
        <w:i/>
        <w:color w:val="0070C0"/>
        <w:sz w:val="16"/>
        <w:szCs w:val="16"/>
      </w:rPr>
      <w:t>n</w:t>
    </w:r>
    <w:r w:rsidRPr="00816CE6">
      <w:rPr>
        <w:rFonts w:ascii="Tahoma" w:hAnsi="Tahoma" w:cs="Tahoma"/>
        <w:i/>
        <w:color w:val="0070C0"/>
        <w:sz w:val="16"/>
        <w:szCs w:val="16"/>
      </w:rPr>
      <w:t>r</w:t>
    </w:r>
    <w:r w:rsidR="002B49A6" w:rsidRPr="00816CE6">
      <w:rPr>
        <w:rFonts w:ascii="Tahoma" w:hAnsi="Tahoma" w:cs="Tahoma"/>
        <w:i/>
        <w:color w:val="0070C0"/>
        <w:sz w:val="16"/>
        <w:szCs w:val="16"/>
      </w:rPr>
      <w:t xml:space="preserve"> </w:t>
    </w:r>
    <w:r w:rsidR="00C512E0" w:rsidRPr="00816CE6">
      <w:rPr>
        <w:rFonts w:ascii="Tahoma" w:hAnsi="Tahoma" w:cs="Tahoma"/>
        <w:i/>
        <w:color w:val="0070C0"/>
        <w:sz w:val="16"/>
        <w:szCs w:val="16"/>
      </w:rPr>
      <w:t xml:space="preserve"> </w:t>
    </w:r>
    <w:r w:rsidR="00DA2B85">
      <w:rPr>
        <w:rFonts w:ascii="Tahoma" w:hAnsi="Tahoma" w:cs="Tahoma"/>
        <w:i/>
        <w:color w:val="0070C0"/>
        <w:sz w:val="16"/>
        <w:szCs w:val="16"/>
      </w:rPr>
      <w:t>6</w:t>
    </w:r>
    <w:r w:rsidR="00C512E0" w:rsidRPr="00816CE6">
      <w:rPr>
        <w:rFonts w:ascii="Tahoma" w:hAnsi="Tahoma" w:cs="Tahoma"/>
        <w:i/>
        <w:color w:val="0070C0"/>
        <w:sz w:val="16"/>
        <w:szCs w:val="16"/>
      </w:rPr>
      <w:t xml:space="preserve"> </w:t>
    </w:r>
    <w:r w:rsidR="008F4212">
      <w:rPr>
        <w:rFonts w:ascii="Tahoma" w:hAnsi="Tahoma" w:cs="Tahoma"/>
        <w:i/>
        <w:color w:val="0070C0"/>
        <w:sz w:val="16"/>
        <w:szCs w:val="16"/>
      </w:rPr>
      <w:t>do S</w:t>
    </w:r>
    <w:r w:rsidRPr="00816CE6">
      <w:rPr>
        <w:rFonts w:ascii="Tahoma" w:hAnsi="Tahoma" w:cs="Tahoma"/>
        <w:i/>
        <w:color w:val="0070C0"/>
        <w:sz w:val="16"/>
        <w:szCs w:val="16"/>
      </w:rPr>
      <w:t>WZ</w:t>
    </w:r>
  </w:p>
  <w:p w14:paraId="1346F192" w14:textId="77777777" w:rsidR="008041A3" w:rsidRDefault="008041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0069"/>
    <w:multiLevelType w:val="hybridMultilevel"/>
    <w:tmpl w:val="B3041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3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B246CEA"/>
    <w:multiLevelType w:val="hybridMultilevel"/>
    <w:tmpl w:val="AA6EDD2C"/>
    <w:lvl w:ilvl="0" w:tplc="8BA47FF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6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5"/>
  </w:num>
  <w:num w:numId="8">
    <w:abstractNumId w:val="1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601"/>
    <w:rsid w:val="00000CD8"/>
    <w:rsid w:val="000152ED"/>
    <w:rsid w:val="00017291"/>
    <w:rsid w:val="00021B36"/>
    <w:rsid w:val="00035142"/>
    <w:rsid w:val="00035C21"/>
    <w:rsid w:val="00036549"/>
    <w:rsid w:val="00052EC9"/>
    <w:rsid w:val="0005554F"/>
    <w:rsid w:val="00064AFC"/>
    <w:rsid w:val="00075100"/>
    <w:rsid w:val="000914A0"/>
    <w:rsid w:val="00093D14"/>
    <w:rsid w:val="000A669F"/>
    <w:rsid w:val="000C3130"/>
    <w:rsid w:val="000C4C4D"/>
    <w:rsid w:val="000F4233"/>
    <w:rsid w:val="000F6CB3"/>
    <w:rsid w:val="0010791F"/>
    <w:rsid w:val="0012218D"/>
    <w:rsid w:val="00123013"/>
    <w:rsid w:val="00123262"/>
    <w:rsid w:val="0014069C"/>
    <w:rsid w:val="00150EEA"/>
    <w:rsid w:val="001848B2"/>
    <w:rsid w:val="0018678B"/>
    <w:rsid w:val="001A0136"/>
    <w:rsid w:val="001A4528"/>
    <w:rsid w:val="001B74C8"/>
    <w:rsid w:val="001C491D"/>
    <w:rsid w:val="001F733D"/>
    <w:rsid w:val="00222378"/>
    <w:rsid w:val="0022398F"/>
    <w:rsid w:val="00235988"/>
    <w:rsid w:val="00240910"/>
    <w:rsid w:val="00245001"/>
    <w:rsid w:val="0025213B"/>
    <w:rsid w:val="00252F57"/>
    <w:rsid w:val="0026323A"/>
    <w:rsid w:val="00270454"/>
    <w:rsid w:val="00290601"/>
    <w:rsid w:val="002B199E"/>
    <w:rsid w:val="002B325E"/>
    <w:rsid w:val="002B49A6"/>
    <w:rsid w:val="002B60EF"/>
    <w:rsid w:val="002F416E"/>
    <w:rsid w:val="002F5B41"/>
    <w:rsid w:val="002F6767"/>
    <w:rsid w:val="003241F7"/>
    <w:rsid w:val="00341491"/>
    <w:rsid w:val="00362988"/>
    <w:rsid w:val="003638BF"/>
    <w:rsid w:val="0037559D"/>
    <w:rsid w:val="003763F0"/>
    <w:rsid w:val="00384AA2"/>
    <w:rsid w:val="003939AC"/>
    <w:rsid w:val="003A5E3B"/>
    <w:rsid w:val="003B53C0"/>
    <w:rsid w:val="003D32FB"/>
    <w:rsid w:val="00421677"/>
    <w:rsid w:val="0042641E"/>
    <w:rsid w:val="00427ABB"/>
    <w:rsid w:val="00442745"/>
    <w:rsid w:val="004820A0"/>
    <w:rsid w:val="00491F72"/>
    <w:rsid w:val="00494080"/>
    <w:rsid w:val="00494AF3"/>
    <w:rsid w:val="004B0A42"/>
    <w:rsid w:val="004B5B3B"/>
    <w:rsid w:val="004B65FE"/>
    <w:rsid w:val="004E3285"/>
    <w:rsid w:val="004E4BA5"/>
    <w:rsid w:val="004F4AA1"/>
    <w:rsid w:val="004F51C7"/>
    <w:rsid w:val="004F5BBB"/>
    <w:rsid w:val="004F6BE6"/>
    <w:rsid w:val="0051314B"/>
    <w:rsid w:val="00532B23"/>
    <w:rsid w:val="005522BD"/>
    <w:rsid w:val="005654E3"/>
    <w:rsid w:val="00571F95"/>
    <w:rsid w:val="00584588"/>
    <w:rsid w:val="0058461F"/>
    <w:rsid w:val="005C2F96"/>
    <w:rsid w:val="005E102B"/>
    <w:rsid w:val="00605AEA"/>
    <w:rsid w:val="00610129"/>
    <w:rsid w:val="006110BB"/>
    <w:rsid w:val="006429C1"/>
    <w:rsid w:val="006617F6"/>
    <w:rsid w:val="0069392F"/>
    <w:rsid w:val="00695A33"/>
    <w:rsid w:val="00696D06"/>
    <w:rsid w:val="006C775C"/>
    <w:rsid w:val="006D4144"/>
    <w:rsid w:val="006E59E5"/>
    <w:rsid w:val="006F6B48"/>
    <w:rsid w:val="00702046"/>
    <w:rsid w:val="0070794C"/>
    <w:rsid w:val="007126BB"/>
    <w:rsid w:val="00742AF3"/>
    <w:rsid w:val="007610BE"/>
    <w:rsid w:val="00767929"/>
    <w:rsid w:val="00776AB2"/>
    <w:rsid w:val="0078448B"/>
    <w:rsid w:val="00791112"/>
    <w:rsid w:val="0079529C"/>
    <w:rsid w:val="007A3DE4"/>
    <w:rsid w:val="007B7073"/>
    <w:rsid w:val="007B7369"/>
    <w:rsid w:val="007C3743"/>
    <w:rsid w:val="007D5CA9"/>
    <w:rsid w:val="007E6A62"/>
    <w:rsid w:val="00801FE6"/>
    <w:rsid w:val="008041A3"/>
    <w:rsid w:val="00816CE6"/>
    <w:rsid w:val="00824221"/>
    <w:rsid w:val="00826C36"/>
    <w:rsid w:val="00841B48"/>
    <w:rsid w:val="008527D7"/>
    <w:rsid w:val="00853169"/>
    <w:rsid w:val="0085370E"/>
    <w:rsid w:val="00855EA0"/>
    <w:rsid w:val="008B4871"/>
    <w:rsid w:val="008B6440"/>
    <w:rsid w:val="008D33F5"/>
    <w:rsid w:val="008E741D"/>
    <w:rsid w:val="008F4212"/>
    <w:rsid w:val="00903A13"/>
    <w:rsid w:val="00907B85"/>
    <w:rsid w:val="00910419"/>
    <w:rsid w:val="00920F02"/>
    <w:rsid w:val="00950A07"/>
    <w:rsid w:val="00972551"/>
    <w:rsid w:val="0097351A"/>
    <w:rsid w:val="0098318E"/>
    <w:rsid w:val="009A417F"/>
    <w:rsid w:val="009B2EFA"/>
    <w:rsid w:val="009B4E99"/>
    <w:rsid w:val="009E5075"/>
    <w:rsid w:val="009F054F"/>
    <w:rsid w:val="00A2010B"/>
    <w:rsid w:val="00A47BFC"/>
    <w:rsid w:val="00A618A2"/>
    <w:rsid w:val="00A63F24"/>
    <w:rsid w:val="00A77B84"/>
    <w:rsid w:val="00A819B2"/>
    <w:rsid w:val="00A876FE"/>
    <w:rsid w:val="00A95738"/>
    <w:rsid w:val="00AD3A45"/>
    <w:rsid w:val="00AE44C6"/>
    <w:rsid w:val="00AE5401"/>
    <w:rsid w:val="00AE73DD"/>
    <w:rsid w:val="00AF11EC"/>
    <w:rsid w:val="00B011B9"/>
    <w:rsid w:val="00B43AF5"/>
    <w:rsid w:val="00B44B40"/>
    <w:rsid w:val="00B45F80"/>
    <w:rsid w:val="00B5207E"/>
    <w:rsid w:val="00B556EE"/>
    <w:rsid w:val="00B56D43"/>
    <w:rsid w:val="00B62CC9"/>
    <w:rsid w:val="00B650ED"/>
    <w:rsid w:val="00B66D25"/>
    <w:rsid w:val="00B66DAE"/>
    <w:rsid w:val="00B75588"/>
    <w:rsid w:val="00B95D2C"/>
    <w:rsid w:val="00B95F00"/>
    <w:rsid w:val="00BC6E77"/>
    <w:rsid w:val="00BD46BD"/>
    <w:rsid w:val="00C2211F"/>
    <w:rsid w:val="00C31439"/>
    <w:rsid w:val="00C512E0"/>
    <w:rsid w:val="00C56156"/>
    <w:rsid w:val="00C61CA3"/>
    <w:rsid w:val="00C74C9C"/>
    <w:rsid w:val="00C91F18"/>
    <w:rsid w:val="00CA226C"/>
    <w:rsid w:val="00CA3CF8"/>
    <w:rsid w:val="00CC3222"/>
    <w:rsid w:val="00CC62BA"/>
    <w:rsid w:val="00CE58A3"/>
    <w:rsid w:val="00CF2978"/>
    <w:rsid w:val="00D076ED"/>
    <w:rsid w:val="00D33D23"/>
    <w:rsid w:val="00D465A4"/>
    <w:rsid w:val="00D55C40"/>
    <w:rsid w:val="00D5619C"/>
    <w:rsid w:val="00D605AC"/>
    <w:rsid w:val="00D76B07"/>
    <w:rsid w:val="00D801C4"/>
    <w:rsid w:val="00D81E9E"/>
    <w:rsid w:val="00D866CF"/>
    <w:rsid w:val="00D9225B"/>
    <w:rsid w:val="00D9497D"/>
    <w:rsid w:val="00DA2B85"/>
    <w:rsid w:val="00DA7539"/>
    <w:rsid w:val="00DB03FB"/>
    <w:rsid w:val="00DC4484"/>
    <w:rsid w:val="00DD4FE6"/>
    <w:rsid w:val="00DE0809"/>
    <w:rsid w:val="00DE678D"/>
    <w:rsid w:val="00E034D6"/>
    <w:rsid w:val="00E10912"/>
    <w:rsid w:val="00E125C7"/>
    <w:rsid w:val="00E329AE"/>
    <w:rsid w:val="00E34C5C"/>
    <w:rsid w:val="00E36B4B"/>
    <w:rsid w:val="00E72E08"/>
    <w:rsid w:val="00EA0732"/>
    <w:rsid w:val="00EA0CE6"/>
    <w:rsid w:val="00EC2E9F"/>
    <w:rsid w:val="00EC7812"/>
    <w:rsid w:val="00ED226C"/>
    <w:rsid w:val="00ED2C6B"/>
    <w:rsid w:val="00EE07D4"/>
    <w:rsid w:val="00EF7C7D"/>
    <w:rsid w:val="00F1486A"/>
    <w:rsid w:val="00F32D57"/>
    <w:rsid w:val="00F55B34"/>
    <w:rsid w:val="00F61B5A"/>
    <w:rsid w:val="00F627B4"/>
    <w:rsid w:val="00F647EF"/>
    <w:rsid w:val="00F72B40"/>
    <w:rsid w:val="00F81BAA"/>
    <w:rsid w:val="00F82C74"/>
    <w:rsid w:val="00FA4AF9"/>
    <w:rsid w:val="00FC3A7C"/>
    <w:rsid w:val="00FD1452"/>
    <w:rsid w:val="00FD1766"/>
    <w:rsid w:val="00FE272D"/>
    <w:rsid w:val="00FE65D9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C19608"/>
  <w15:docId w15:val="{6DE85EC7-5FAC-4FE3-AF69-3645CD809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Akapitzlist">
    <w:name w:val="List Paragraph"/>
    <w:basedOn w:val="Normalny"/>
    <w:uiPriority w:val="34"/>
    <w:qFormat/>
    <w:rsid w:val="00907B8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49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49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12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654185-46A3-4602-907C-2CD440D0B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</Template>
  <TotalTime>1</TotalTime>
  <Pages>2</Pages>
  <Words>750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IBL</cp:lastModifiedBy>
  <cp:revision>4</cp:revision>
  <cp:lastPrinted>2021-03-04T11:42:00Z</cp:lastPrinted>
  <dcterms:created xsi:type="dcterms:W3CDTF">2024-06-03T03:53:00Z</dcterms:created>
  <dcterms:modified xsi:type="dcterms:W3CDTF">2024-06-05T10:53:00Z</dcterms:modified>
</cp:coreProperties>
</file>