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DF1C" w14:textId="77777777" w:rsidR="00B95D2C" w:rsidRPr="00B56D43" w:rsidRDefault="00B95D2C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ZOBOWIĄZANIE</w:t>
      </w:r>
    </w:p>
    <w:p w14:paraId="52B538E5" w14:textId="77777777" w:rsidR="00D33D23" w:rsidRPr="00B56D43" w:rsidRDefault="00FE272D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z art. </w:t>
      </w:r>
      <w:r w:rsidR="007E6A62" w:rsidRPr="00B56D43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>118</w:t>
      </w:r>
      <w:r w:rsidR="00D33D23" w:rsidRPr="00B56D43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ustawy – Prawo zamówień publicznych</w:t>
      </w:r>
      <w:r w:rsidR="00D33D23" w:rsidRPr="00B56D43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 </w:t>
      </w:r>
    </w:p>
    <w:p w14:paraId="0D548F9F" w14:textId="77777777" w:rsidR="00B95D2C" w:rsidRPr="00B56D43" w:rsidRDefault="00B95D2C" w:rsidP="00D33D23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do oddania do dyspozycji niezbędnych zasobów na potrzeby wykonana zamówienia</w:t>
      </w:r>
      <w:r w:rsidR="00123013" w:rsidRPr="00B56D43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,</w:t>
      </w:r>
    </w:p>
    <w:p w14:paraId="001685DB" w14:textId="77777777" w:rsidR="0014069C" w:rsidRPr="00B56D43" w:rsidRDefault="0014069C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i/>
          <w:color w:val="000000" w:themeColor="text1"/>
          <w:sz w:val="20"/>
          <w:szCs w:val="20"/>
          <w:lang w:eastAsia="ar-SA"/>
        </w:rPr>
      </w:pPr>
    </w:p>
    <w:p w14:paraId="7B19D3C9" w14:textId="77777777" w:rsidR="00907B85" w:rsidRPr="00B56D43" w:rsidRDefault="005E102B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i/>
          <w:color w:val="000000" w:themeColor="text1"/>
          <w:sz w:val="20"/>
          <w:szCs w:val="20"/>
          <w:lang w:eastAsia="ar-SA"/>
        </w:rPr>
        <w:t>(</w:t>
      </w:r>
      <w:r w:rsidRPr="00B56D43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>należy załączyć do Oferty tylko w przypadku zaistnienia takiej sytuacji</w:t>
      </w:r>
      <w:r w:rsidR="00907B85" w:rsidRPr="00B56D43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>,</w:t>
      </w:r>
      <w:r w:rsidR="00D9225B" w:rsidRPr="00B56D43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 xml:space="preserve"> oraz</w:t>
      </w:r>
    </w:p>
    <w:p w14:paraId="28DEACD3" w14:textId="77777777" w:rsidR="005E102B" w:rsidRPr="00B56D43" w:rsidRDefault="00907B85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>uzupełni</w:t>
      </w:r>
      <w:r w:rsidR="00D9225B" w:rsidRPr="00B56D43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>ć</w:t>
      </w:r>
      <w:r w:rsidRPr="00B56D43">
        <w:rPr>
          <w:rFonts w:asciiTheme="minorHAnsi" w:hAnsiTheme="minorHAnsi" w:cstheme="minorHAnsi"/>
          <w:b/>
          <w:i/>
          <w:color w:val="000000" w:themeColor="text1"/>
          <w:sz w:val="20"/>
          <w:szCs w:val="20"/>
          <w:lang w:eastAsia="ar-SA"/>
        </w:rPr>
        <w:t xml:space="preserve"> w sposób umożliwiający Zamawiającemu ocenę czy Wykonawca na etapie realizacji zamówienia będzie dysponował zasobami innego podmiotu</w:t>
      </w:r>
      <w:r w:rsidR="005E102B" w:rsidRPr="00B56D43">
        <w:rPr>
          <w:rFonts w:asciiTheme="minorHAnsi" w:hAnsiTheme="minorHAnsi" w:cstheme="minorHAnsi"/>
          <w:i/>
          <w:color w:val="000000" w:themeColor="text1"/>
          <w:sz w:val="20"/>
          <w:szCs w:val="20"/>
          <w:lang w:eastAsia="ar-SA"/>
        </w:rPr>
        <w:t>)</w:t>
      </w:r>
    </w:p>
    <w:p w14:paraId="0198E403" w14:textId="77777777" w:rsidR="00EA0CE6" w:rsidRPr="007B7073" w:rsidRDefault="00EA0CE6" w:rsidP="00EA0CE6">
      <w:pPr>
        <w:spacing w:line="360" w:lineRule="auto"/>
        <w:ind w:firstLine="426"/>
        <w:rPr>
          <w:rFonts w:ascii="Tahoma" w:hAnsi="Tahoma" w:cs="Tahoma"/>
          <w:color w:val="FF0000"/>
          <w:sz w:val="20"/>
          <w:szCs w:val="20"/>
        </w:rPr>
      </w:pPr>
    </w:p>
    <w:p w14:paraId="616FF3E5" w14:textId="7726466B" w:rsidR="004B5B3B" w:rsidRPr="00B56D43" w:rsidRDefault="00123013" w:rsidP="0026323A">
      <w:pPr>
        <w:suppressAutoHyphens/>
        <w:jc w:val="both"/>
        <w:rPr>
          <w:rFonts w:asciiTheme="minorHAnsi" w:hAnsiTheme="minorHAnsi" w:cstheme="minorHAnsi"/>
          <w:bCs/>
          <w:color w:val="000000" w:themeColor="text1"/>
          <w:kern w:val="36"/>
          <w:sz w:val="20"/>
          <w:szCs w:val="20"/>
        </w:rPr>
      </w:pP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n</w:t>
      </w:r>
      <w:r w:rsidR="00EA0CE6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a potrzeby postępowania o udzielenie zamówienia publicznego pn</w:t>
      </w:r>
      <w:bookmarkStart w:id="0" w:name="_Hlk40795588"/>
      <w:r w:rsidR="0070794C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  <w:bookmarkEnd w:id="0"/>
      <w:r w:rsidR="00920F02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4F51C7"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  <w:t xml:space="preserve">Prace programistyczne, </w:t>
      </w:r>
      <w:r w:rsidR="0042641E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znak sprawy: </w:t>
      </w:r>
      <w:r w:rsidR="0023598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AG.26.</w:t>
      </w:r>
      <w:r w:rsidR="00702046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3.2023</w:t>
      </w:r>
      <w:r w:rsidR="00EA0CE6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prowadzonego przez Zamawiającego </w:t>
      </w:r>
      <w:r w:rsidR="00EA0CE6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 xml:space="preserve">Instytut </w:t>
      </w:r>
      <w:r w:rsidR="00B56D43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>Badań Literackich</w:t>
      </w:r>
      <w:r w:rsidR="00EA0CE6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 xml:space="preserve"> Polskiej Akademii N</w:t>
      </w:r>
      <w:r w:rsidR="00EA0CE6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auk,</w:t>
      </w:r>
    </w:p>
    <w:p w14:paraId="1EEC89DC" w14:textId="77777777" w:rsidR="00DB03FB" w:rsidRPr="00B56D43" w:rsidRDefault="003D32FB" w:rsidP="00D9225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ja/my niżej podpisany/ni</w:t>
      </w:r>
      <w:r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(imię i nazwisko składającego oświadczenie)</w:t>
      </w:r>
      <w:r w:rsidR="004B5B3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: 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</w:t>
      </w:r>
      <w:r w:rsidR="00B45F80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</w:t>
      </w:r>
    </w:p>
    <w:p w14:paraId="737190EA" w14:textId="77777777" w:rsidR="00DB03FB" w:rsidRPr="00B56D43" w:rsidRDefault="003D32FB" w:rsidP="00D9225B">
      <w:pPr>
        <w:widowControl w:val="0"/>
        <w:suppressAutoHyphens/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działając w imieniu i na rzecz,</w:t>
      </w:r>
      <w:r w:rsidR="0025213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 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będąc </w:t>
      </w:r>
      <w:r w:rsidR="003241F7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upoważnionym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 do reprezentowania 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16"/>
          <w:szCs w:val="16"/>
          <w:lang w:eastAsia="ar-SA"/>
        </w:rPr>
        <w:t>(nazwa i adres podmiotu oddającego do dyspozycji zasoby)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: </w:t>
      </w:r>
    </w:p>
    <w:p w14:paraId="66D15299" w14:textId="77777777" w:rsidR="00907B85" w:rsidRPr="00B56D43" w:rsidRDefault="00B45F80" w:rsidP="00D9225B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</w:t>
      </w:r>
    </w:p>
    <w:p w14:paraId="075A9F83" w14:textId="7803E543" w:rsidR="00DB03FB" w:rsidRPr="00B56D43" w:rsidRDefault="003241F7" w:rsidP="00D9225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oświadczam</w:t>
      </w:r>
      <w:r w:rsidR="003D32FB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, </w:t>
      </w:r>
      <w:r w:rsidR="00DB03FB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że wyżej wymieniony podmiot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, stosownie do art. </w:t>
      </w:r>
      <w:r w:rsidR="007E6A62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118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ustawy</w:t>
      </w:r>
      <w:r w:rsidR="007E6A62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BC6E77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Prawo zamówień publicznych </w:t>
      </w:r>
      <w:r w:rsidR="007E6A62" w:rsidRPr="00B56D43"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  <w:t>(</w:t>
      </w:r>
      <w:r w:rsidR="00B56D43" w:rsidRPr="00B56D43"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  <w:t xml:space="preserve">t.j. </w:t>
      </w:r>
      <w:r w:rsidR="007E6A62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Dz.U. z 20</w:t>
      </w:r>
      <w:r w:rsidR="00B56D43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2</w:t>
      </w:r>
      <w:r w:rsidR="00702046">
        <w:rPr>
          <w:rFonts w:asciiTheme="minorHAnsi" w:hAnsiTheme="minorHAnsi" w:cstheme="minorHAnsi"/>
          <w:color w:val="000000" w:themeColor="text1"/>
          <w:sz w:val="20"/>
          <w:szCs w:val="20"/>
        </w:rPr>
        <w:t>2</w:t>
      </w:r>
      <w:r w:rsidR="007E6A62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r. poz. </w:t>
      </w:r>
      <w:r w:rsidR="00B56D43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1</w:t>
      </w:r>
      <w:r w:rsidR="00702046">
        <w:rPr>
          <w:rFonts w:asciiTheme="minorHAnsi" w:hAnsiTheme="minorHAnsi" w:cstheme="minorHAnsi"/>
          <w:color w:val="000000" w:themeColor="text1"/>
          <w:sz w:val="20"/>
          <w:szCs w:val="20"/>
        </w:rPr>
        <w:t>710</w:t>
      </w:r>
      <w:r w:rsidR="007E6A62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ze zm.)</w:t>
      </w:r>
      <w:r w:rsidR="00B56D43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DB03FB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odda </w:t>
      </w:r>
      <w:r w:rsidR="004B5B3B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W</w:t>
      </w:r>
      <w:r w:rsidR="00DB03FB" w:rsidRPr="00B56D43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ykonawcy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3D32FB" w:rsidRPr="00B56D43">
        <w:rPr>
          <w:rFonts w:asciiTheme="minorHAnsi" w:hAnsiTheme="minorHAnsi" w:cstheme="minorHAnsi"/>
          <w:bCs/>
          <w:color w:val="000000" w:themeColor="text1"/>
          <w:sz w:val="16"/>
          <w:szCs w:val="16"/>
        </w:rPr>
        <w:t>(nazwa i adres</w:t>
      </w:r>
      <w:r w:rsidR="00BC6E77" w:rsidRPr="00B56D43">
        <w:rPr>
          <w:rFonts w:asciiTheme="minorHAnsi" w:hAnsiTheme="minorHAnsi" w:cstheme="minorHAnsi"/>
          <w:bCs/>
          <w:color w:val="000000" w:themeColor="text1"/>
          <w:sz w:val="16"/>
          <w:szCs w:val="16"/>
        </w:rPr>
        <w:t xml:space="preserve"> W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16"/>
          <w:szCs w:val="16"/>
        </w:rPr>
        <w:t>ykonawcy składającego ofertę)</w:t>
      </w:r>
      <w:r w:rsidR="00DB03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: </w:t>
      </w:r>
    </w:p>
    <w:p w14:paraId="3AA61598" w14:textId="77777777" w:rsidR="003D32FB" w:rsidRPr="00B56D43" w:rsidRDefault="00036549" w:rsidP="00D9225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</w:t>
      </w:r>
      <w:r w:rsidR="00DB03FB" w:rsidRPr="00B56D43">
        <w:rPr>
          <w:rFonts w:asciiTheme="minorHAnsi" w:hAnsiTheme="minorHAnsi" w:cstheme="minorHAnsi"/>
          <w:b/>
          <w:color w:val="000000" w:themeColor="text1"/>
          <w:kern w:val="2"/>
          <w:sz w:val="20"/>
          <w:szCs w:val="20"/>
          <w:lang w:eastAsia="ar-SA"/>
        </w:rPr>
        <w:t xml:space="preserve">do dyspozycji </w:t>
      </w:r>
      <w:r w:rsidR="00B56D43" w:rsidRPr="00B56D43">
        <w:rPr>
          <w:rFonts w:asciiTheme="minorHAnsi" w:hAnsiTheme="minorHAnsi" w:cstheme="minorHAnsi"/>
          <w:b/>
          <w:color w:val="000000" w:themeColor="text1"/>
          <w:kern w:val="2"/>
          <w:sz w:val="20"/>
          <w:szCs w:val="20"/>
          <w:lang w:eastAsia="ar-SA"/>
        </w:rPr>
        <w:br/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w trakcie realizacji zamówienia 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  <w:t>niezbędne zasoby</w:t>
      </w:r>
      <w:r w:rsidR="004B5B3B" w:rsidRPr="00B56D43">
        <w:rPr>
          <w:rFonts w:asciiTheme="minorHAnsi" w:hAnsiTheme="minorHAnsi" w:cstheme="minorHAnsi"/>
          <w:color w:val="000000" w:themeColor="text1"/>
          <w:kern w:val="2"/>
          <w:sz w:val="16"/>
          <w:szCs w:val="16"/>
          <w:lang w:eastAsia="ar-SA"/>
        </w:rPr>
        <w:t xml:space="preserve"> 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16"/>
          <w:szCs w:val="16"/>
          <w:lang w:eastAsia="ar-SA"/>
        </w:rPr>
        <w:t>(zakres udostępnianych zasobów)</w:t>
      </w:r>
      <w:r w:rsidR="00DB03F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: </w:t>
      </w:r>
      <w:r w:rsidR="003D32FB"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14:paraId="10973A1E" w14:textId="77777777" w:rsidR="003D32FB" w:rsidRPr="00B56D43" w:rsidRDefault="003D32FB" w:rsidP="00903A13">
      <w:pPr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</w:pPr>
      <w:r w:rsidRPr="00B56D43">
        <w:rPr>
          <w:rFonts w:asciiTheme="minorHAnsi" w:hAnsiTheme="minorHAnsi" w:cstheme="minorHAnsi"/>
          <w:bCs/>
          <w:i/>
          <w:color w:val="000000" w:themeColor="text1"/>
          <w:sz w:val="18"/>
          <w:szCs w:val="18"/>
        </w:rPr>
        <w:t>(Wpisać z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akres udostępnianych zasobów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,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niezbędnych do potwierdzenia spełniania warunku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/ów udziału, postawionych w postępowaniu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: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zdolności techniczne lub zawodowe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,</w:t>
      </w:r>
      <w:r w:rsidR="004E3285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osoby zdolne do wykonania zamówienia (imię i nazwisko, funkcja lu</w:t>
      </w:r>
      <w:r w:rsidR="00B56D43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b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 zakres wykonywanych czynności)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, lub/i</w:t>
      </w:r>
      <w:r w:rsidR="00903A13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 xml:space="preserve"> </w:t>
      </w:r>
      <w:r w:rsidR="0025213B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sytuacja finansowa lub ekonomiczna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)</w:t>
      </w:r>
    </w:p>
    <w:p w14:paraId="149D58D5" w14:textId="77777777" w:rsidR="00903A13" w:rsidRPr="00B56D43" w:rsidRDefault="00903A13" w:rsidP="004E3285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</w:pPr>
    </w:p>
    <w:p w14:paraId="7365A53D" w14:textId="77777777" w:rsidR="00DB03FB" w:rsidRPr="00B56D43" w:rsidRDefault="004B5B3B" w:rsidP="004E3285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  <w:t>Sposób wykorzystania ww. zasobów przez Wykonawcę przy wykonywaniu zamówienia</w:t>
      </w:r>
      <w:r w:rsidR="004E3285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:</w:t>
      </w:r>
    </w:p>
    <w:p w14:paraId="1D810867" w14:textId="77777777" w:rsidR="004E3285" w:rsidRPr="00B56D43" w:rsidRDefault="004E3285" w:rsidP="004E3285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</w:t>
      </w:r>
    </w:p>
    <w:p w14:paraId="7A2C18FA" w14:textId="77777777" w:rsidR="00BC6E77" w:rsidRPr="00B56D43" w:rsidRDefault="004E3285" w:rsidP="00DB03FB">
      <w:pPr>
        <w:spacing w:line="360" w:lineRule="auto"/>
        <w:rPr>
          <w:rFonts w:asciiTheme="minorHAnsi" w:hAnsiTheme="minorHAnsi" w:cstheme="minorHAnsi"/>
          <w:i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i/>
          <w:color w:val="000000" w:themeColor="text1"/>
          <w:kern w:val="2"/>
          <w:sz w:val="20"/>
          <w:szCs w:val="20"/>
          <w:lang w:eastAsia="ar-SA"/>
        </w:rPr>
        <w:t>(</w:t>
      </w:r>
      <w:r w:rsidR="00BC6E77" w:rsidRPr="00B56D43">
        <w:rPr>
          <w:rFonts w:asciiTheme="minorHAnsi" w:hAnsiTheme="minorHAnsi" w:cstheme="minorHAnsi"/>
          <w:i/>
          <w:color w:val="000000" w:themeColor="text1"/>
          <w:kern w:val="2"/>
          <w:sz w:val="20"/>
          <w:szCs w:val="20"/>
          <w:lang w:eastAsia="ar-SA"/>
        </w:rPr>
        <w:t>np. podwykon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20"/>
          <w:szCs w:val="20"/>
          <w:lang w:eastAsia="ar-SA"/>
        </w:rPr>
        <w:t>awstwo, konsultacje, doradztwo.)</w:t>
      </w:r>
    </w:p>
    <w:p w14:paraId="08C72C8E" w14:textId="77777777" w:rsidR="003241F7" w:rsidRPr="00B56D43" w:rsidRDefault="003241F7" w:rsidP="00DB03FB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</w:pPr>
    </w:p>
    <w:p w14:paraId="5C04EF45" w14:textId="77777777" w:rsidR="0025213B" w:rsidRPr="00B56D43" w:rsidRDefault="0025213B" w:rsidP="00DB03FB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  <w:t>Zakres i okres udziału innego podmiotu przy wykonywaniu zamówienia</w:t>
      </w:r>
      <w:r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:</w:t>
      </w:r>
    </w:p>
    <w:p w14:paraId="445BFFEF" w14:textId="77777777" w:rsidR="004F6BE6" w:rsidRPr="00B56D43" w:rsidRDefault="003D32FB" w:rsidP="00DB03FB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14:paraId="187653CF" w14:textId="77777777" w:rsidR="0025213B" w:rsidRPr="00B56D43" w:rsidRDefault="00B5207E" w:rsidP="00B5207E">
      <w:pPr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</w:pP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(</w:t>
      </w:r>
      <w:r w:rsidR="004F6BE6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W sytuacji gdy przedmiotem udzielenia są zasoby nierozerwalnie związane z podmiotem ich udzielającym, niemożliwe do samodzielnego obrotu i dalszego udzielenia ich bez zaangażowania tego podmiotu w wykonanie zamówienia, taki dokument powinien zawierać wyraźne nawiązanie do uczestnictwa tego podmiotu w wykonaniu zamówienia.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)</w:t>
      </w:r>
    </w:p>
    <w:p w14:paraId="0E79F9D4" w14:textId="77777777" w:rsidR="00B5207E" w:rsidRPr="00B56D43" w:rsidRDefault="00B5207E" w:rsidP="00B5207E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</w:pPr>
    </w:p>
    <w:p w14:paraId="7871F462" w14:textId="77777777" w:rsidR="004E3285" w:rsidRPr="00B56D43" w:rsidRDefault="004B5B3B" w:rsidP="00B5207E">
      <w:pPr>
        <w:spacing w:line="360" w:lineRule="auto"/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</w:pPr>
      <w:r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u w:val="single"/>
          <w:lang w:eastAsia="ar-SA"/>
        </w:rPr>
        <w:t>Charakter stosunku, jaki będzie łączył nas z Wykonawcą</w:t>
      </w:r>
      <w:r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: </w:t>
      </w:r>
    </w:p>
    <w:p w14:paraId="46B9408C" w14:textId="77777777" w:rsidR="004B5B3B" w:rsidRPr="00B56D43" w:rsidRDefault="004E3285" w:rsidP="00DB03FB">
      <w:pPr>
        <w:spacing w:line="360" w:lineRule="auto"/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</w:pPr>
      <w:r w:rsidRPr="00B56D43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.......................................................................................................................................................... </w:t>
      </w:r>
      <w:r w:rsidRPr="00B56D43">
        <w:rPr>
          <w:rFonts w:asciiTheme="minorHAnsi" w:hAnsiTheme="minorHAnsi" w:cstheme="minorHAnsi"/>
          <w:bCs/>
          <w:i/>
          <w:color w:val="000000" w:themeColor="text1"/>
          <w:sz w:val="18"/>
          <w:szCs w:val="18"/>
        </w:rPr>
        <w:t>(</w:t>
      </w:r>
      <w:r w:rsidR="00BC6E77"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np. umowa cywilno-prawna, umowa o współpracy</w:t>
      </w:r>
      <w:r w:rsidRPr="00B56D43">
        <w:rPr>
          <w:rFonts w:asciiTheme="minorHAnsi" w:hAnsiTheme="minorHAnsi" w:cstheme="minorHAnsi"/>
          <w:i/>
          <w:color w:val="000000" w:themeColor="text1"/>
          <w:kern w:val="2"/>
          <w:sz w:val="18"/>
          <w:szCs w:val="18"/>
          <w:lang w:eastAsia="ar-SA"/>
        </w:rPr>
        <w:t>)</w:t>
      </w:r>
    </w:p>
    <w:p w14:paraId="4BEE18E5" w14:textId="77777777" w:rsidR="00DB03FB" w:rsidRPr="00B56D43" w:rsidRDefault="00DB03FB" w:rsidP="004E3285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</w:p>
    <w:p w14:paraId="083DE176" w14:textId="77777777" w:rsidR="0025213B" w:rsidRPr="00B56D43" w:rsidRDefault="00AE5401" w:rsidP="00B95F00">
      <w:pPr>
        <w:widowControl w:val="0"/>
        <w:suppressAutoHyphens/>
        <w:autoSpaceDE w:val="0"/>
        <w:autoSpaceDN w:val="0"/>
        <w:adjustRightInd w:val="0"/>
        <w:spacing w:line="360" w:lineRule="auto"/>
        <w:ind w:firstLine="425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Jednocześnie oświadczam/</w:t>
      </w:r>
      <w:r w:rsidR="0025213B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y, że</w:t>
      </w:r>
      <w:r w:rsidR="0025213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 wymieniony podmiot, stosownie do art. </w:t>
      </w:r>
      <w:r w:rsidR="007E6A62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>120</w:t>
      </w:r>
      <w:r w:rsidR="0025213B" w:rsidRPr="00B56D43">
        <w:rPr>
          <w:rFonts w:asciiTheme="minorHAnsi" w:hAnsiTheme="minorHAnsi" w:cstheme="minorHAnsi"/>
          <w:color w:val="000000" w:themeColor="text1"/>
          <w:kern w:val="2"/>
          <w:sz w:val="20"/>
          <w:szCs w:val="20"/>
          <w:lang w:eastAsia="ar-SA"/>
        </w:rPr>
        <w:t xml:space="preserve"> ustawy Pzp</w:t>
      </w:r>
      <w:r w:rsidR="0025213B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będzie odpowiadał </w:t>
      </w:r>
      <w:r w:rsidR="0025213B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lastRenderedPageBreak/>
        <w:t xml:space="preserve">solidarnie z Wykonawcą, który polega na jego sytuacji finansowej lub ekonomicznej </w:t>
      </w:r>
      <w:r w:rsidR="00B95F00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za szkodę poniesioną przez Zamawiającego powstałą wskutek nieudostępnienia tych zasobów, chyba że za nieudostępnienie nie ponosi winy.</w:t>
      </w:r>
      <w:r w:rsidR="0025213B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br/>
      </w:r>
    </w:p>
    <w:p w14:paraId="48FF1E4B" w14:textId="77777777" w:rsidR="0025213B" w:rsidRPr="00B56D43" w:rsidRDefault="0025213B" w:rsidP="004E3285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Niniejsze oświadczenie potwierdza ww. okoliczności na dzień składania ofert.</w:t>
      </w:r>
    </w:p>
    <w:p w14:paraId="7E3A0673" w14:textId="77777777" w:rsidR="00DB03FB" w:rsidRPr="00B56D43" w:rsidRDefault="00DB03FB" w:rsidP="00DB03FB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</w:p>
    <w:p w14:paraId="13165680" w14:textId="77777777" w:rsidR="005E102B" w:rsidRPr="00B56D43" w:rsidRDefault="005E102B" w:rsidP="005E102B">
      <w:pPr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B01358E" w14:textId="77777777" w:rsidR="00ED2C6B" w:rsidRPr="00B56D43" w:rsidRDefault="00ED2C6B" w:rsidP="00D866CF">
      <w:pPr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……………............……. </w:t>
      </w:r>
      <w:r w:rsidRPr="00B56D43">
        <w:rPr>
          <w:rFonts w:asciiTheme="minorHAnsi" w:hAnsiTheme="minorHAnsi" w:cstheme="minorHAnsi"/>
          <w:i/>
          <w:color w:val="000000" w:themeColor="text1"/>
          <w:sz w:val="20"/>
          <w:szCs w:val="20"/>
        </w:rPr>
        <w:t xml:space="preserve">(miejscowość), </w:t>
      </w: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dnia ………….……. r. </w:t>
      </w:r>
    </w:p>
    <w:p w14:paraId="5870663F" w14:textId="77777777" w:rsidR="00ED2C6B" w:rsidRPr="00B56D43" w:rsidRDefault="00ED2C6B" w:rsidP="00D866C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B0F5AAC" w14:textId="77777777" w:rsidR="00017291" w:rsidRPr="00B56D43" w:rsidRDefault="00017291" w:rsidP="00D866C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71665E1" w14:textId="77777777" w:rsidR="00A95738" w:rsidRPr="00B56D43" w:rsidRDefault="00A95738" w:rsidP="00D866C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14F4A12" w14:textId="77777777" w:rsidR="00D866CF" w:rsidRPr="00B56D43" w:rsidRDefault="00D866CF" w:rsidP="00D866CF">
      <w:pPr>
        <w:widowControl w:val="0"/>
        <w:suppressAutoHyphens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......</w:t>
      </w:r>
      <w:r w:rsidR="003241F7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.............</w:t>
      </w: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...........</w:t>
      </w:r>
      <w:r w:rsidR="00ED2C6B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...................................................</w:t>
      </w:r>
    </w:p>
    <w:p w14:paraId="19D96C82" w14:textId="77777777" w:rsidR="00D866CF" w:rsidRPr="00B56D43" w:rsidRDefault="00ED2C6B" w:rsidP="00D866CF">
      <w:pPr>
        <w:widowControl w:val="0"/>
        <w:suppressAutoHyphens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B56D4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(podpis </w:t>
      </w:r>
      <w:r w:rsidR="003241F7" w:rsidRPr="00B56D4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osoby/osób uprawnionej/nych </w:t>
      </w:r>
      <w:r w:rsidR="00D866CF" w:rsidRPr="00B56D4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do składania oświadczeń woli </w:t>
      </w:r>
    </w:p>
    <w:p w14:paraId="45247425" w14:textId="77777777" w:rsidR="00ED2C6B" w:rsidRPr="00B56D43" w:rsidRDefault="00D866CF" w:rsidP="00D866CF">
      <w:pPr>
        <w:widowControl w:val="0"/>
        <w:suppressAutoHyphens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B56D43">
        <w:rPr>
          <w:rFonts w:asciiTheme="minorHAnsi" w:hAnsiTheme="minorHAnsi" w:cstheme="minorHAnsi"/>
          <w:color w:val="000000" w:themeColor="text1"/>
          <w:sz w:val="16"/>
          <w:szCs w:val="16"/>
        </w:rPr>
        <w:t>w imieniu podmiotu oddającego do dyspozycji zasoby</w:t>
      </w:r>
      <w:r w:rsidR="00ED2C6B" w:rsidRPr="00B56D4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) </w:t>
      </w:r>
    </w:p>
    <w:p w14:paraId="22887CC5" w14:textId="77777777" w:rsidR="00910419" w:rsidRPr="00B56D43" w:rsidRDefault="00ED2C6B" w:rsidP="00ED2C6B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(pieczęć</w:t>
      </w:r>
      <w:r w:rsidR="00D866CF"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podmiotu udostępniającego zasoby</w:t>
      </w:r>
      <w:r w:rsidRPr="00B56D43">
        <w:rPr>
          <w:rFonts w:asciiTheme="minorHAnsi" w:hAnsiTheme="minorHAnsi" w:cstheme="minorHAnsi"/>
          <w:color w:val="000000" w:themeColor="text1"/>
          <w:sz w:val="20"/>
          <w:szCs w:val="20"/>
        </w:rPr>
        <w:t>)</w:t>
      </w:r>
    </w:p>
    <w:p w14:paraId="6927566C" w14:textId="77777777" w:rsidR="004F6BE6" w:rsidRPr="00B56D43" w:rsidRDefault="004F6BE6" w:rsidP="00ED2C6B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52B6AAB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UWAGA: Zamiast niniejszego Formularza można przedstawić inne dokumenty, w szczególności:</w:t>
      </w:r>
    </w:p>
    <w:p w14:paraId="0DA7D826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1. zobowiązanie podmiotu, o którym mowa w art. </w:t>
      </w:r>
      <w:r w:rsidR="00EE07D4"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118 </w:t>
      </w: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ust. </w:t>
      </w:r>
      <w:r w:rsidR="00EE07D4"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3</w:t>
      </w: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 ustawy Pzp sporządzone w oparciu o własny wzór</w:t>
      </w:r>
      <w:r w:rsidR="00D81E9E"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;</w:t>
      </w:r>
    </w:p>
    <w:p w14:paraId="7B1BDBDA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2. inne dokumenty stanowiące dowód, że Wykonawca realizując zamówienie będzie dysponował niezbędnymi zasobami podmiotów w stopniu umożliwiającym należyte wykonanie zamówienia publicznego oraz stosunek łączący Wykonawcę z tymi podmiotami będzie gwarantował rzeczywisty dostęp do ich zasobów, określające w szczególności:</w:t>
      </w:r>
    </w:p>
    <w:p w14:paraId="76CE4748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a) zakres dostępnych Wykonawcy zasobów innego podmiotu,</w:t>
      </w:r>
    </w:p>
    <w:p w14:paraId="6291968E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b) sposób wykorzystania zasobów innego podmiotu, przez Wykonawcę, przy wykonywaniu zamówienia publicznego, </w:t>
      </w:r>
    </w:p>
    <w:p w14:paraId="0649BA1A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c) zakres i okres udziału innego podmiotu przy wykonywaniu zamówienia publicznego,</w:t>
      </w:r>
    </w:p>
    <w:p w14:paraId="55753C3A" w14:textId="77777777" w:rsidR="004F6BE6" w:rsidRPr="00B56D43" w:rsidRDefault="004F6BE6" w:rsidP="004F6BE6">
      <w:pPr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56D43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d) czy podmiot, na zdolnościach którego Wykonawca polega w odniesieniu do warunków udziału w postępowaniu dotyczących kwalifikacji zawodowych lub doświadczenia, zrealizuje usługi, których wskazane zdolności dotyczą.</w:t>
      </w:r>
    </w:p>
    <w:p w14:paraId="0D947389" w14:textId="77777777" w:rsidR="004F6BE6" w:rsidRPr="00B56D43" w:rsidRDefault="004F6BE6" w:rsidP="00ED2C6B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sectPr w:rsidR="004F6BE6" w:rsidRPr="00B56D43" w:rsidSect="00816CE6">
      <w:headerReference w:type="default" r:id="rId8"/>
      <w:footerReference w:type="default" r:id="rId9"/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6C72E" w14:textId="77777777" w:rsidR="00950A07" w:rsidRDefault="00950A07">
      <w:r>
        <w:separator/>
      </w:r>
    </w:p>
  </w:endnote>
  <w:endnote w:type="continuationSeparator" w:id="0">
    <w:p w14:paraId="6DCBBA89" w14:textId="77777777" w:rsidR="00950A07" w:rsidRDefault="0095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22899" w14:textId="1A513334" w:rsidR="00421677" w:rsidRDefault="00DC4484">
    <w:pPr>
      <w:pStyle w:val="Stopka"/>
      <w:jc w:val="center"/>
    </w:pPr>
    <w:r>
      <w:rPr>
        <w:noProof/>
      </w:rPr>
      <w:drawing>
        <wp:inline distT="0" distB="0" distL="0" distR="0" wp14:anchorId="382604B1" wp14:editId="329FF032">
          <wp:extent cx="5939790" cy="816610"/>
          <wp:effectExtent l="0" t="0" r="381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POIR_poziom_pl-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5C5F87" w14:textId="77777777" w:rsidR="000914A0" w:rsidRDefault="000914A0" w:rsidP="000914A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9A5E0" w14:textId="77777777" w:rsidR="00950A07" w:rsidRDefault="00950A07">
      <w:r>
        <w:separator/>
      </w:r>
    </w:p>
  </w:footnote>
  <w:footnote w:type="continuationSeparator" w:id="0">
    <w:p w14:paraId="16768D4D" w14:textId="77777777" w:rsidR="00950A07" w:rsidRDefault="0095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1BC05" w14:textId="77777777" w:rsidR="008041A3" w:rsidRPr="00816CE6" w:rsidRDefault="008041A3" w:rsidP="004F5BBB">
    <w:pPr>
      <w:ind w:left="6840"/>
      <w:jc w:val="right"/>
      <w:rPr>
        <w:rFonts w:ascii="Tahoma" w:hAnsi="Tahoma" w:cs="Tahoma"/>
        <w:i/>
        <w:color w:val="0070C0"/>
        <w:sz w:val="16"/>
        <w:szCs w:val="16"/>
      </w:rPr>
    </w:pPr>
    <w:r w:rsidRPr="00816CE6">
      <w:rPr>
        <w:rFonts w:ascii="Tahoma" w:hAnsi="Tahoma" w:cs="Tahoma"/>
        <w:i/>
        <w:color w:val="0070C0"/>
        <w:sz w:val="16"/>
        <w:szCs w:val="16"/>
      </w:rPr>
      <w:t xml:space="preserve">Załącznik </w:t>
    </w:r>
    <w:r w:rsidR="00F32D57" w:rsidRPr="00816CE6">
      <w:rPr>
        <w:rFonts w:ascii="Tahoma" w:hAnsi="Tahoma" w:cs="Tahoma"/>
        <w:i/>
        <w:color w:val="0070C0"/>
        <w:sz w:val="16"/>
        <w:szCs w:val="16"/>
      </w:rPr>
      <w:t>n</w:t>
    </w:r>
    <w:r w:rsidRPr="00816CE6">
      <w:rPr>
        <w:rFonts w:ascii="Tahoma" w:hAnsi="Tahoma" w:cs="Tahoma"/>
        <w:i/>
        <w:color w:val="0070C0"/>
        <w:sz w:val="16"/>
        <w:szCs w:val="16"/>
      </w:rPr>
      <w:t>r</w:t>
    </w:r>
    <w:r w:rsidR="002B49A6" w:rsidRPr="00816CE6">
      <w:rPr>
        <w:rFonts w:ascii="Tahoma" w:hAnsi="Tahoma" w:cs="Tahoma"/>
        <w:i/>
        <w:color w:val="0070C0"/>
        <w:sz w:val="16"/>
        <w:szCs w:val="16"/>
      </w:rPr>
      <w:t xml:space="preserve"> </w:t>
    </w:r>
    <w:r w:rsidR="00C512E0" w:rsidRPr="00816CE6">
      <w:rPr>
        <w:rFonts w:ascii="Tahoma" w:hAnsi="Tahoma" w:cs="Tahoma"/>
        <w:i/>
        <w:color w:val="0070C0"/>
        <w:sz w:val="16"/>
        <w:szCs w:val="16"/>
      </w:rPr>
      <w:t xml:space="preserve"> </w:t>
    </w:r>
    <w:r w:rsidR="00DA2B85">
      <w:rPr>
        <w:rFonts w:ascii="Tahoma" w:hAnsi="Tahoma" w:cs="Tahoma"/>
        <w:i/>
        <w:color w:val="0070C0"/>
        <w:sz w:val="16"/>
        <w:szCs w:val="16"/>
      </w:rPr>
      <w:t>6</w:t>
    </w:r>
    <w:r w:rsidR="00C512E0" w:rsidRPr="00816CE6">
      <w:rPr>
        <w:rFonts w:ascii="Tahoma" w:hAnsi="Tahoma" w:cs="Tahoma"/>
        <w:i/>
        <w:color w:val="0070C0"/>
        <w:sz w:val="16"/>
        <w:szCs w:val="16"/>
      </w:rPr>
      <w:t xml:space="preserve"> </w:t>
    </w:r>
    <w:r w:rsidR="008F4212">
      <w:rPr>
        <w:rFonts w:ascii="Tahoma" w:hAnsi="Tahoma" w:cs="Tahoma"/>
        <w:i/>
        <w:color w:val="0070C0"/>
        <w:sz w:val="16"/>
        <w:szCs w:val="16"/>
      </w:rPr>
      <w:t>do S</w:t>
    </w:r>
    <w:r w:rsidRPr="00816CE6">
      <w:rPr>
        <w:rFonts w:ascii="Tahoma" w:hAnsi="Tahoma" w:cs="Tahoma"/>
        <w:i/>
        <w:color w:val="0070C0"/>
        <w:sz w:val="16"/>
        <w:szCs w:val="16"/>
      </w:rPr>
      <w:t>WZ</w:t>
    </w:r>
  </w:p>
  <w:p w14:paraId="1346F192" w14:textId="77777777" w:rsidR="008041A3" w:rsidRDefault="008041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0069"/>
    <w:multiLevelType w:val="hybridMultilevel"/>
    <w:tmpl w:val="B3041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3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B246CEA"/>
    <w:multiLevelType w:val="hybridMultilevel"/>
    <w:tmpl w:val="AA6EDD2C"/>
    <w:lvl w:ilvl="0" w:tplc="8BA47FF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6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42696120">
    <w:abstractNumId w:val="2"/>
  </w:num>
  <w:num w:numId="2" w16cid:durableId="1407071566">
    <w:abstractNumId w:val="9"/>
  </w:num>
  <w:num w:numId="3" w16cid:durableId="215776330">
    <w:abstractNumId w:val="6"/>
  </w:num>
  <w:num w:numId="4" w16cid:durableId="173305023">
    <w:abstractNumId w:val="8"/>
  </w:num>
  <w:num w:numId="5" w16cid:durableId="1041050331">
    <w:abstractNumId w:val="3"/>
  </w:num>
  <w:num w:numId="6" w16cid:durableId="1353801768">
    <w:abstractNumId w:val="7"/>
  </w:num>
  <w:num w:numId="7" w16cid:durableId="1744258647">
    <w:abstractNumId w:val="5"/>
  </w:num>
  <w:num w:numId="8" w16cid:durableId="1940406950">
    <w:abstractNumId w:val="1"/>
  </w:num>
  <w:num w:numId="9" w16cid:durableId="1255212138">
    <w:abstractNumId w:val="0"/>
  </w:num>
  <w:num w:numId="10" w16cid:durableId="376316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01"/>
    <w:rsid w:val="00000CD8"/>
    <w:rsid w:val="000152ED"/>
    <w:rsid w:val="00017291"/>
    <w:rsid w:val="00021B36"/>
    <w:rsid w:val="00035142"/>
    <w:rsid w:val="00035C21"/>
    <w:rsid w:val="00036549"/>
    <w:rsid w:val="00052EC9"/>
    <w:rsid w:val="0005554F"/>
    <w:rsid w:val="00064AFC"/>
    <w:rsid w:val="00075100"/>
    <w:rsid w:val="000914A0"/>
    <w:rsid w:val="00093D14"/>
    <w:rsid w:val="000A669F"/>
    <w:rsid w:val="000C4C4D"/>
    <w:rsid w:val="000F4233"/>
    <w:rsid w:val="000F6CB3"/>
    <w:rsid w:val="0010791F"/>
    <w:rsid w:val="0012218D"/>
    <w:rsid w:val="00123013"/>
    <w:rsid w:val="00123262"/>
    <w:rsid w:val="0014069C"/>
    <w:rsid w:val="00150EEA"/>
    <w:rsid w:val="0018678B"/>
    <w:rsid w:val="001A0136"/>
    <w:rsid w:val="001A4528"/>
    <w:rsid w:val="001B74C8"/>
    <w:rsid w:val="001C491D"/>
    <w:rsid w:val="001F733D"/>
    <w:rsid w:val="00222378"/>
    <w:rsid w:val="0022398F"/>
    <w:rsid w:val="00235988"/>
    <w:rsid w:val="00240910"/>
    <w:rsid w:val="00245001"/>
    <w:rsid w:val="0025213B"/>
    <w:rsid w:val="00252F57"/>
    <w:rsid w:val="0026323A"/>
    <w:rsid w:val="00270454"/>
    <w:rsid w:val="00290601"/>
    <w:rsid w:val="002B199E"/>
    <w:rsid w:val="002B325E"/>
    <w:rsid w:val="002B49A6"/>
    <w:rsid w:val="002B60EF"/>
    <w:rsid w:val="002F416E"/>
    <w:rsid w:val="002F5B41"/>
    <w:rsid w:val="002F6767"/>
    <w:rsid w:val="003241F7"/>
    <w:rsid w:val="00341491"/>
    <w:rsid w:val="00362988"/>
    <w:rsid w:val="003638BF"/>
    <w:rsid w:val="0037559D"/>
    <w:rsid w:val="003763F0"/>
    <w:rsid w:val="003939AC"/>
    <w:rsid w:val="003A5E3B"/>
    <w:rsid w:val="003B53C0"/>
    <w:rsid w:val="003D32FB"/>
    <w:rsid w:val="00421677"/>
    <w:rsid w:val="0042641E"/>
    <w:rsid w:val="00427ABB"/>
    <w:rsid w:val="00442745"/>
    <w:rsid w:val="004820A0"/>
    <w:rsid w:val="00491F72"/>
    <w:rsid w:val="00494080"/>
    <w:rsid w:val="00494AF3"/>
    <w:rsid w:val="004B0A42"/>
    <w:rsid w:val="004B5B3B"/>
    <w:rsid w:val="004B65FE"/>
    <w:rsid w:val="004E3285"/>
    <w:rsid w:val="004F4AA1"/>
    <w:rsid w:val="004F51C7"/>
    <w:rsid w:val="004F5BBB"/>
    <w:rsid w:val="004F6BE6"/>
    <w:rsid w:val="0051314B"/>
    <w:rsid w:val="00532B23"/>
    <w:rsid w:val="005522BD"/>
    <w:rsid w:val="005654E3"/>
    <w:rsid w:val="00571F95"/>
    <w:rsid w:val="00584588"/>
    <w:rsid w:val="0058461F"/>
    <w:rsid w:val="005C2F96"/>
    <w:rsid w:val="005E102B"/>
    <w:rsid w:val="00605AEA"/>
    <w:rsid w:val="00610129"/>
    <w:rsid w:val="006110BB"/>
    <w:rsid w:val="006429C1"/>
    <w:rsid w:val="006617F6"/>
    <w:rsid w:val="0069392F"/>
    <w:rsid w:val="00695A33"/>
    <w:rsid w:val="00696D06"/>
    <w:rsid w:val="006C775C"/>
    <w:rsid w:val="006D4144"/>
    <w:rsid w:val="006E59E5"/>
    <w:rsid w:val="006F6B48"/>
    <w:rsid w:val="00702046"/>
    <w:rsid w:val="0070794C"/>
    <w:rsid w:val="007126BB"/>
    <w:rsid w:val="00742AF3"/>
    <w:rsid w:val="007610BE"/>
    <w:rsid w:val="00767929"/>
    <w:rsid w:val="00776AB2"/>
    <w:rsid w:val="0078448B"/>
    <w:rsid w:val="00791112"/>
    <w:rsid w:val="0079529C"/>
    <w:rsid w:val="007A3DE4"/>
    <w:rsid w:val="007B7073"/>
    <w:rsid w:val="007B7369"/>
    <w:rsid w:val="007C3743"/>
    <w:rsid w:val="007D5CA9"/>
    <w:rsid w:val="007E6A62"/>
    <w:rsid w:val="00801FE6"/>
    <w:rsid w:val="008041A3"/>
    <w:rsid w:val="00816CE6"/>
    <w:rsid w:val="00824221"/>
    <w:rsid w:val="00826C36"/>
    <w:rsid w:val="00841B48"/>
    <w:rsid w:val="008527D7"/>
    <w:rsid w:val="00853169"/>
    <w:rsid w:val="0085370E"/>
    <w:rsid w:val="00855EA0"/>
    <w:rsid w:val="008B4871"/>
    <w:rsid w:val="008B6440"/>
    <w:rsid w:val="008D33F5"/>
    <w:rsid w:val="008F4212"/>
    <w:rsid w:val="00903A13"/>
    <w:rsid w:val="00907B85"/>
    <w:rsid w:val="00910419"/>
    <w:rsid w:val="00920F02"/>
    <w:rsid w:val="00950A07"/>
    <w:rsid w:val="00972551"/>
    <w:rsid w:val="0097351A"/>
    <w:rsid w:val="0098318E"/>
    <w:rsid w:val="009A417F"/>
    <w:rsid w:val="009B2EFA"/>
    <w:rsid w:val="009B4E99"/>
    <w:rsid w:val="009E5075"/>
    <w:rsid w:val="009F054F"/>
    <w:rsid w:val="00A2010B"/>
    <w:rsid w:val="00A47BFC"/>
    <w:rsid w:val="00A618A2"/>
    <w:rsid w:val="00A63F24"/>
    <w:rsid w:val="00A77B84"/>
    <w:rsid w:val="00A819B2"/>
    <w:rsid w:val="00A876FE"/>
    <w:rsid w:val="00A95738"/>
    <w:rsid w:val="00AD3A45"/>
    <w:rsid w:val="00AE44C6"/>
    <w:rsid w:val="00AE5401"/>
    <w:rsid w:val="00AF11EC"/>
    <w:rsid w:val="00B011B9"/>
    <w:rsid w:val="00B43AF5"/>
    <w:rsid w:val="00B44B40"/>
    <w:rsid w:val="00B45F80"/>
    <w:rsid w:val="00B5207E"/>
    <w:rsid w:val="00B556EE"/>
    <w:rsid w:val="00B56D43"/>
    <w:rsid w:val="00B62CC9"/>
    <w:rsid w:val="00B650ED"/>
    <w:rsid w:val="00B66D25"/>
    <w:rsid w:val="00B66DAE"/>
    <w:rsid w:val="00B75588"/>
    <w:rsid w:val="00B95D2C"/>
    <w:rsid w:val="00B95F00"/>
    <w:rsid w:val="00BC6E77"/>
    <w:rsid w:val="00BD46BD"/>
    <w:rsid w:val="00C2211F"/>
    <w:rsid w:val="00C31439"/>
    <w:rsid w:val="00C512E0"/>
    <w:rsid w:val="00C56156"/>
    <w:rsid w:val="00C61CA3"/>
    <w:rsid w:val="00C74C9C"/>
    <w:rsid w:val="00C91F18"/>
    <w:rsid w:val="00CA226C"/>
    <w:rsid w:val="00CA3CF8"/>
    <w:rsid w:val="00CC3222"/>
    <w:rsid w:val="00CC62BA"/>
    <w:rsid w:val="00CF2978"/>
    <w:rsid w:val="00D076ED"/>
    <w:rsid w:val="00D33D23"/>
    <w:rsid w:val="00D465A4"/>
    <w:rsid w:val="00D55C40"/>
    <w:rsid w:val="00D5619C"/>
    <w:rsid w:val="00D605AC"/>
    <w:rsid w:val="00D76B07"/>
    <w:rsid w:val="00D801C4"/>
    <w:rsid w:val="00D81E9E"/>
    <w:rsid w:val="00D866CF"/>
    <w:rsid w:val="00D9225B"/>
    <w:rsid w:val="00D9497D"/>
    <w:rsid w:val="00DA2B85"/>
    <w:rsid w:val="00DA7539"/>
    <w:rsid w:val="00DB03FB"/>
    <w:rsid w:val="00DC4484"/>
    <w:rsid w:val="00DD4FE6"/>
    <w:rsid w:val="00DE0809"/>
    <w:rsid w:val="00DE678D"/>
    <w:rsid w:val="00E034D6"/>
    <w:rsid w:val="00E10912"/>
    <w:rsid w:val="00E329AE"/>
    <w:rsid w:val="00E34C5C"/>
    <w:rsid w:val="00E36B4B"/>
    <w:rsid w:val="00E72E08"/>
    <w:rsid w:val="00EA0732"/>
    <w:rsid w:val="00EA0CE6"/>
    <w:rsid w:val="00EC2E9F"/>
    <w:rsid w:val="00EC7812"/>
    <w:rsid w:val="00ED226C"/>
    <w:rsid w:val="00ED2C6B"/>
    <w:rsid w:val="00EE07D4"/>
    <w:rsid w:val="00EF7C7D"/>
    <w:rsid w:val="00F1486A"/>
    <w:rsid w:val="00F32D57"/>
    <w:rsid w:val="00F55B34"/>
    <w:rsid w:val="00F61B5A"/>
    <w:rsid w:val="00F627B4"/>
    <w:rsid w:val="00F647EF"/>
    <w:rsid w:val="00F72B40"/>
    <w:rsid w:val="00F81BAA"/>
    <w:rsid w:val="00F82C74"/>
    <w:rsid w:val="00FA4AF9"/>
    <w:rsid w:val="00FC3A7C"/>
    <w:rsid w:val="00FD1452"/>
    <w:rsid w:val="00FD1766"/>
    <w:rsid w:val="00FE272D"/>
    <w:rsid w:val="00FE65D9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C19608"/>
  <w15:docId w15:val="{6DE85EC7-5FAC-4FE3-AF69-3645CD809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Akapitzlist">
    <w:name w:val="List Paragraph"/>
    <w:basedOn w:val="Normalny"/>
    <w:uiPriority w:val="34"/>
    <w:qFormat/>
    <w:rsid w:val="00907B8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49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49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12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4092B-1B9A-49AF-8E48-E72D76725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</Template>
  <TotalTime>1</TotalTime>
  <Pages>2</Pages>
  <Words>745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Tomasz Łukasiewicz</cp:lastModifiedBy>
  <cp:revision>3</cp:revision>
  <cp:lastPrinted>2021-03-04T11:42:00Z</cp:lastPrinted>
  <dcterms:created xsi:type="dcterms:W3CDTF">2023-06-11T14:38:00Z</dcterms:created>
  <dcterms:modified xsi:type="dcterms:W3CDTF">2023-06-11T14:58:00Z</dcterms:modified>
</cp:coreProperties>
</file>