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88F1" w14:textId="77777777" w:rsidR="00B95D2C" w:rsidRPr="00C97209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ZOBOWIĄZANIE</w:t>
      </w:r>
    </w:p>
    <w:p w14:paraId="4819346B" w14:textId="77777777" w:rsidR="00D33D23" w:rsidRPr="00C97209" w:rsidRDefault="00FE272D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z art. </w:t>
      </w:r>
      <w:r w:rsidR="007E6A62" w:rsidRPr="00C97209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118</w:t>
      </w:r>
      <w:r w:rsidR="00D33D23" w:rsidRPr="00C97209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ustawy – Prawo zamówień publicznych</w:t>
      </w:r>
      <w:r w:rsidR="00D33D23" w:rsidRPr="00C97209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09FCCB2C" w14:textId="77777777" w:rsidR="00B95D2C" w:rsidRPr="00C97209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do oddania do dyspozycji niezbędnych zasobów na potrzeby wykonana zamówienia</w:t>
      </w:r>
      <w:r w:rsidR="00123013" w:rsidRPr="00C97209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,</w:t>
      </w:r>
    </w:p>
    <w:p w14:paraId="420B0E22" w14:textId="77777777" w:rsidR="0014069C" w:rsidRPr="00C97209" w:rsidRDefault="0014069C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</w:pPr>
    </w:p>
    <w:p w14:paraId="3D29FC34" w14:textId="77777777" w:rsidR="00907B85" w:rsidRPr="00C97209" w:rsidRDefault="005E102B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  <w:t>(</w:t>
      </w:r>
      <w:r w:rsidRPr="00C97209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należy załączyć do Oferty tylko w przypadku zaistnienia takiej sytuacji</w:t>
      </w:r>
      <w:r w:rsidR="00907B85" w:rsidRPr="00C97209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,</w:t>
      </w:r>
      <w:r w:rsidR="00D9225B" w:rsidRPr="00C97209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 xml:space="preserve"> oraz</w:t>
      </w:r>
    </w:p>
    <w:p w14:paraId="0EBD262B" w14:textId="77777777" w:rsidR="005E102B" w:rsidRPr="00C97209" w:rsidRDefault="00907B85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uzupełni</w:t>
      </w:r>
      <w:r w:rsidR="00D9225B" w:rsidRPr="00C97209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ć</w:t>
      </w:r>
      <w:r w:rsidRPr="00C97209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 xml:space="preserve"> w sposób umożliwiający Zamawiającemu ocenę czy Wykonawca na etapie realizacji zamówienia będzie dysponował zasobami innego podmiotu</w:t>
      </w:r>
      <w:r w:rsidR="005E102B" w:rsidRPr="00C97209"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  <w:t>)</w:t>
      </w:r>
    </w:p>
    <w:p w14:paraId="096DF9D8" w14:textId="77777777" w:rsidR="00EA0CE6" w:rsidRPr="00C97209" w:rsidRDefault="00EA0CE6" w:rsidP="00EA0CE6">
      <w:pPr>
        <w:spacing w:line="360" w:lineRule="auto"/>
        <w:ind w:firstLine="426"/>
        <w:rPr>
          <w:rFonts w:ascii="Tahoma" w:hAnsi="Tahoma" w:cs="Tahoma"/>
          <w:color w:val="000000" w:themeColor="text1"/>
          <w:sz w:val="20"/>
          <w:szCs w:val="20"/>
        </w:rPr>
      </w:pPr>
    </w:p>
    <w:p w14:paraId="5B168C1D" w14:textId="77777777" w:rsidR="004B5B3B" w:rsidRPr="009F5EC3" w:rsidRDefault="00123013" w:rsidP="009F5EC3">
      <w:pPr>
        <w:rPr>
          <w:rFonts w:ascii="Calibri" w:hAnsi="Calibri" w:cs="Calibri"/>
          <w:b/>
          <w:color w:val="000000" w:themeColor="text1"/>
          <w:sz w:val="20"/>
          <w:szCs w:val="20"/>
          <w:lang w:val="pl"/>
        </w:rPr>
      </w:pP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n</w:t>
      </w:r>
      <w:r w:rsidR="00EA0CE6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a potrzeby postępowania o udzielenie zamówienia publicznego pn</w:t>
      </w:r>
      <w:bookmarkStart w:id="0" w:name="_Hlk40795588"/>
      <w:r w:rsidR="0070794C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bookmarkEnd w:id="0"/>
      <w:r w:rsidR="00920F02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9F5EC3" w:rsidRPr="009F5EC3">
        <w:rPr>
          <w:rFonts w:ascii="Calibri" w:hAnsi="Calibri" w:cs="Calibri"/>
          <w:b/>
          <w:color w:val="000000" w:themeColor="text1"/>
          <w:sz w:val="20"/>
          <w:szCs w:val="20"/>
          <w:lang w:val="pl"/>
        </w:rPr>
        <w:t>Dostawa laptopów, serwerów, zestawów fotograficznych i skanerów</w:t>
      </w:r>
      <w:r w:rsidR="004F51C7" w:rsidRPr="00C97209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 xml:space="preserve">, </w:t>
      </w:r>
      <w:r w:rsidR="0042641E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znak sprawy: </w:t>
      </w:r>
      <w:r w:rsidR="009F5EC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………………………………</w:t>
      </w:r>
      <w:r w:rsidR="00EA0CE6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prowadzonego przez Zamawiającego </w:t>
      </w:r>
      <w:r w:rsidR="00EA0CE6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Instytut </w:t>
      </w:r>
      <w:r w:rsidR="00B56D43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Badań Literackich</w:t>
      </w:r>
      <w:r w:rsidR="00EA0CE6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 Polskiej Akademii N</w:t>
      </w:r>
      <w:r w:rsidR="00EA0CE6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auk,</w:t>
      </w:r>
    </w:p>
    <w:p w14:paraId="0B0A1AAA" w14:textId="77777777" w:rsidR="00DB03FB" w:rsidRPr="00C97209" w:rsidRDefault="003D32FB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ja/my niżej podpisany/ni</w:t>
      </w:r>
      <w:r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(imię i nazwisko składającego oświadczenie)</w:t>
      </w:r>
      <w:r w:rsidR="004B5B3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: 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</w:t>
      </w:r>
      <w:r w:rsidR="00B45F80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</w:t>
      </w:r>
    </w:p>
    <w:p w14:paraId="1DADB557" w14:textId="77777777" w:rsidR="00DB03FB" w:rsidRPr="00C97209" w:rsidRDefault="003D32FB" w:rsidP="00D9225B">
      <w:pPr>
        <w:widowControl w:val="0"/>
        <w:suppressAutoHyphens/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działając w imieniu i na rzecz,</w:t>
      </w:r>
      <w:r w:rsidR="0025213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będąc </w:t>
      </w:r>
      <w:r w:rsidR="003241F7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upoważnionym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do reprezentowania 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>(nazwa i adres podmiotu oddającego do dyspozycji zasoby)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</w:p>
    <w:p w14:paraId="2C128C52" w14:textId="77777777" w:rsidR="00907B85" w:rsidRPr="00C97209" w:rsidRDefault="00B45F80" w:rsidP="00D9225B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5E9DE4BA" w14:textId="77777777" w:rsidR="00DB03FB" w:rsidRPr="00C97209" w:rsidRDefault="003241F7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oświadczam</w:t>
      </w:r>
      <w:r w:rsidR="003D32FB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, </w:t>
      </w:r>
      <w:r w:rsidR="00DB03FB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że wyżej wymieniony podmiot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stosownie do art. </w:t>
      </w:r>
      <w:r w:rsidR="007E6A62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118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ustawy</w:t>
      </w:r>
      <w:r w:rsidR="007E6A62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BC6E77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Prawo zamówień publicznych </w:t>
      </w:r>
      <w:r w:rsidR="007E6A62" w:rsidRPr="00C97209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(</w:t>
      </w:r>
      <w:r w:rsidR="00B56D43" w:rsidRPr="00C97209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 xml:space="preserve">t.j. </w:t>
      </w:r>
      <w:r w:rsidR="007E6A62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Dz.U. z 20</w:t>
      </w:r>
      <w:r w:rsidR="00B56D43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21</w:t>
      </w:r>
      <w:r w:rsidR="007E6A62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 poz. </w:t>
      </w:r>
      <w:r w:rsidR="00B56D43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1129</w:t>
      </w:r>
      <w:r w:rsidR="007E6A62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ze zm.)</w:t>
      </w:r>
      <w:r w:rsidR="00B56D43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B03FB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odda </w:t>
      </w:r>
      <w:r w:rsidR="004B5B3B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W</w:t>
      </w:r>
      <w:r w:rsidR="00DB03FB" w:rsidRPr="00C9720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ykonawcy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3D32FB" w:rsidRPr="00C97209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(nazwa i adres</w:t>
      </w:r>
      <w:r w:rsidR="00BC6E77" w:rsidRPr="00C97209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 xml:space="preserve"> W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ykonawcy składającego ofertę)</w:t>
      </w:r>
      <w:r w:rsidR="00DB03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: </w:t>
      </w:r>
    </w:p>
    <w:p w14:paraId="6A5CA396" w14:textId="77777777" w:rsidR="003D32FB" w:rsidRPr="00C97209" w:rsidRDefault="00036549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  <w:r w:rsidR="00DB03FB" w:rsidRPr="00C97209">
        <w:rPr>
          <w:rFonts w:asciiTheme="minorHAnsi" w:hAnsiTheme="minorHAnsi" w:cstheme="minorHAnsi"/>
          <w:b/>
          <w:color w:val="000000" w:themeColor="text1"/>
          <w:kern w:val="2"/>
          <w:sz w:val="20"/>
          <w:szCs w:val="20"/>
          <w:lang w:eastAsia="ar-SA"/>
        </w:rPr>
        <w:t xml:space="preserve">do dyspozycji </w:t>
      </w:r>
      <w:r w:rsidR="00B56D43" w:rsidRPr="00C97209">
        <w:rPr>
          <w:rFonts w:asciiTheme="minorHAnsi" w:hAnsiTheme="minorHAnsi" w:cstheme="minorHAnsi"/>
          <w:b/>
          <w:color w:val="000000" w:themeColor="text1"/>
          <w:kern w:val="2"/>
          <w:sz w:val="20"/>
          <w:szCs w:val="20"/>
          <w:lang w:eastAsia="ar-SA"/>
        </w:rPr>
        <w:br/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w trakcie realizacji zamówienia 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niezbędne zasoby</w:t>
      </w:r>
      <w:r w:rsidR="004B5B3B" w:rsidRPr="00C97209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 xml:space="preserve"> 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>(zakres udostępnianych zasobów)</w:t>
      </w:r>
      <w:r w:rsidR="00DB03F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  <w:r w:rsidR="003D32FB"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7EFCA088" w14:textId="77777777" w:rsidR="003D32FB" w:rsidRPr="00C97209" w:rsidRDefault="003D32FB" w:rsidP="00903A13">
      <w:pPr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C97209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(Wpisać z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akres udostępnianych zasobów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niezbędnych do potwierdzenia spełniania warunku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/ów udziału, postawionych w postępowaniu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: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zdolności techniczne lub zawodowe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</w:t>
      </w:r>
      <w:r w:rsidR="004E3285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osoby zdolne do wykonania zamówienia (imię i nazwisko, funkcja lu</w:t>
      </w:r>
      <w:r w:rsidR="00B56D43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b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 zakres wykonywanych czynności)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 lub/i</w:t>
      </w:r>
      <w:r w:rsidR="00903A13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sytuacja finansowa lub ekonomiczna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3CA788F4" w14:textId="77777777" w:rsidR="00903A13" w:rsidRPr="00C97209" w:rsidRDefault="00903A13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023DC2C0" w14:textId="77777777" w:rsidR="00DB03FB" w:rsidRPr="00C97209" w:rsidRDefault="004B5B3B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Sposób wykorzystania ww. zasobów przez Wykonawcę przy wykonywaniu zamówienia</w:t>
      </w:r>
      <w:r w:rsidR="004E3285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:</w:t>
      </w:r>
    </w:p>
    <w:p w14:paraId="1664E584" w14:textId="77777777" w:rsidR="004E3285" w:rsidRPr="00C97209" w:rsidRDefault="004E3285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37C5C169" w14:textId="77777777" w:rsidR="00BC6E77" w:rsidRPr="00C97209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(</w:t>
      </w:r>
      <w:r w:rsidR="00BC6E77" w:rsidRPr="00C97209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np. podwykon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awstwo, konsultacje, doradztwo.)</w:t>
      </w:r>
    </w:p>
    <w:p w14:paraId="3899BC6D" w14:textId="77777777" w:rsidR="003241F7" w:rsidRPr="00C97209" w:rsidRDefault="003241F7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7CDE6EEC" w14:textId="77777777" w:rsidR="0025213B" w:rsidRPr="00C97209" w:rsidRDefault="0025213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Zakres i okres udziału innego podmiotu przy wykonywaniu zamówienia</w:t>
      </w:r>
      <w:r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:</w:t>
      </w:r>
    </w:p>
    <w:p w14:paraId="7C523EF4" w14:textId="77777777" w:rsidR="004F6BE6" w:rsidRPr="00C97209" w:rsidRDefault="003D32F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7A461424" w14:textId="77777777" w:rsidR="0025213B" w:rsidRPr="00C97209" w:rsidRDefault="00B5207E" w:rsidP="00B5207E">
      <w:pPr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(</w:t>
      </w:r>
      <w:r w:rsidR="004F6BE6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W 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 wykonaniu zamówienia.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6D7FB2DE" w14:textId="77777777" w:rsidR="00B5207E" w:rsidRPr="00C97209" w:rsidRDefault="00B5207E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56FDF059" w14:textId="77777777" w:rsidR="004E3285" w:rsidRPr="00C97209" w:rsidRDefault="004B5B3B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Charakter stosunku, jaki będzie łączył nas z Wykonawcą</w:t>
      </w:r>
      <w:r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</w:p>
    <w:p w14:paraId="66FA705A" w14:textId="77777777" w:rsidR="004B5B3B" w:rsidRPr="00C97209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C9720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C97209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(</w:t>
      </w:r>
      <w:r w:rsidR="00BC6E77"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np. umowa cywilno-prawna, umowa o współpracy</w:t>
      </w:r>
      <w:r w:rsidRPr="00C97209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30B52DB9" w14:textId="77777777" w:rsidR="00DB03FB" w:rsidRPr="00C97209" w:rsidRDefault="00DB03FB" w:rsidP="004E3285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31A7E3CE" w14:textId="77777777" w:rsidR="0025213B" w:rsidRPr="00C97209" w:rsidRDefault="00AE5401" w:rsidP="00B95F00">
      <w:pPr>
        <w:widowControl w:val="0"/>
        <w:suppressAutoHyphens/>
        <w:autoSpaceDE w:val="0"/>
        <w:autoSpaceDN w:val="0"/>
        <w:adjustRightInd w:val="0"/>
        <w:spacing w:line="360" w:lineRule="auto"/>
        <w:ind w:firstLine="425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>Jednocześnie oświadczam/</w:t>
      </w:r>
      <w:r w:rsidR="0025213B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y, że</w:t>
      </w:r>
      <w:r w:rsidR="0025213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wymieniony podmiot, stosownie do art. </w:t>
      </w:r>
      <w:r w:rsidR="007E6A62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120</w:t>
      </w:r>
      <w:r w:rsidR="0025213B" w:rsidRPr="00C97209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ustawy Pzp</w:t>
      </w:r>
      <w:r w:rsidR="0025213B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będzie odpowiadał solidarnie z Wykonawcą, który polega na jego sytuacji finansowej lub ekonomicznej </w:t>
      </w:r>
      <w:r w:rsidR="00B95F00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za szkodę poniesioną przez Zamawiającego powstałą wskutek nieudostępnienia tych zasobów, chyba że za nieudostępnienie nie ponosi winy.</w:t>
      </w:r>
      <w:r w:rsidR="0025213B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</w:p>
    <w:p w14:paraId="10DB2843" w14:textId="77777777" w:rsidR="0025213B" w:rsidRPr="00C97209" w:rsidRDefault="0025213B" w:rsidP="004E328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Niniejsze oświadczenie potwierdza ww. okoliczności na dzień składania ofert.</w:t>
      </w:r>
    </w:p>
    <w:p w14:paraId="42A43E53" w14:textId="77777777" w:rsidR="00DB03FB" w:rsidRPr="00C97209" w:rsidRDefault="00DB03FB" w:rsidP="00DB03F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31F7C188" w14:textId="77777777" w:rsidR="005E102B" w:rsidRPr="00C97209" w:rsidRDefault="005E102B" w:rsidP="005E102B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8C84DE9" w14:textId="77777777" w:rsidR="00ED2C6B" w:rsidRPr="00C97209" w:rsidRDefault="00ED2C6B" w:rsidP="00D866CF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……………............……. </w:t>
      </w:r>
      <w:r w:rsidRPr="00C97209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(miejscowość), </w:t>
      </w: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dnia ………….……. r. </w:t>
      </w:r>
    </w:p>
    <w:p w14:paraId="07618C69" w14:textId="77777777" w:rsidR="00ED2C6B" w:rsidRPr="00C97209" w:rsidRDefault="00ED2C6B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454446D" w14:textId="77777777" w:rsidR="00017291" w:rsidRPr="00C97209" w:rsidRDefault="00017291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FD1F0D9" w14:textId="77777777" w:rsidR="00A95738" w:rsidRPr="00C97209" w:rsidRDefault="00A95738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4119A35" w14:textId="77777777" w:rsidR="00D866CF" w:rsidRPr="00C97209" w:rsidRDefault="00D866CF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......</w:t>
      </w:r>
      <w:r w:rsidR="003241F7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.............</w:t>
      </w: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...........</w:t>
      </w:r>
      <w:r w:rsidR="00ED2C6B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...................................................</w:t>
      </w:r>
    </w:p>
    <w:p w14:paraId="1255DA51" w14:textId="77777777" w:rsidR="00D866CF" w:rsidRPr="00C97209" w:rsidRDefault="00ED2C6B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C97209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(podpis </w:t>
      </w:r>
      <w:r w:rsidR="003241F7" w:rsidRPr="00C97209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osoby/osób uprawnionej/nych </w:t>
      </w:r>
      <w:r w:rsidR="00D866CF" w:rsidRPr="00C97209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do składania oświadczeń woli </w:t>
      </w:r>
    </w:p>
    <w:p w14:paraId="02A520F5" w14:textId="77777777" w:rsidR="00ED2C6B" w:rsidRPr="00C97209" w:rsidRDefault="00D866CF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C97209">
        <w:rPr>
          <w:rFonts w:asciiTheme="minorHAnsi" w:hAnsiTheme="minorHAnsi" w:cstheme="minorHAnsi"/>
          <w:color w:val="000000" w:themeColor="text1"/>
          <w:sz w:val="16"/>
          <w:szCs w:val="16"/>
        </w:rPr>
        <w:t>w imieniu podmiotu oddającego do dyspozycji zasoby</w:t>
      </w:r>
      <w:r w:rsidR="00ED2C6B" w:rsidRPr="00C97209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) </w:t>
      </w:r>
    </w:p>
    <w:p w14:paraId="13EE0E14" w14:textId="77777777" w:rsidR="00910419" w:rsidRPr="00C97209" w:rsidRDefault="00ED2C6B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(pieczęć</w:t>
      </w:r>
      <w:r w:rsidR="00D866CF"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podmiotu udostępniającego zasoby</w:t>
      </w:r>
      <w:r w:rsidRPr="00C97209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</w:p>
    <w:p w14:paraId="2E9EDC27" w14:textId="77777777" w:rsidR="004F6BE6" w:rsidRPr="00C97209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F708835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UWAGA: Zamiast niniejszego Formularza można przedstawić inne dokumenty, w szczególności:</w:t>
      </w:r>
    </w:p>
    <w:p w14:paraId="3B260A08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1. zobowiązanie podmiotu, o którym mowa w art. </w:t>
      </w:r>
      <w:r w:rsidR="00EE07D4"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118 </w:t>
      </w: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ust. </w:t>
      </w:r>
      <w:r w:rsidR="00EE07D4"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3</w:t>
      </w: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ustawy Pzp sporządzone w oparciu o własny wzór</w:t>
      </w:r>
      <w:r w:rsidR="00D81E9E"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;</w:t>
      </w:r>
    </w:p>
    <w:p w14:paraId="3D5BB843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2. inne dokumenty stanowiące dowód, że Wykonawca realizując zamówienie będzie dysponował niezbędnymi zasobami podmiotów w stopniu umożliwiającym należyte wykonanie zamówienia publicznego oraz stosunek łączący Wykonawcę z tymi podmiotami będzie gwarantował rzeczywisty dostęp do ich zasobów, określające w szczególności:</w:t>
      </w:r>
    </w:p>
    <w:p w14:paraId="02B8B6A3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a) zakres dostępnych Wykonawcy zasobów innego podmiotu,</w:t>
      </w:r>
    </w:p>
    <w:p w14:paraId="03434BF5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b) sposób wykorzystania zasobów innego podmiotu, przez Wykonawcę, przy wykonywaniu zamówienia publicznego, </w:t>
      </w:r>
    </w:p>
    <w:p w14:paraId="47C5A716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c) zakres i okres udziału innego podmiotu przy wykonywaniu zamówienia publicznego,</w:t>
      </w:r>
    </w:p>
    <w:p w14:paraId="04A7C07F" w14:textId="77777777" w:rsidR="004F6BE6" w:rsidRPr="00C97209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C97209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d) czy podmiot, na zdolnościach którego Wykonawca polega w odniesieniu do warunków udziału w postępowaniu dotyczących kwalifikacji zawodowych lub doświadczenia, zrealizuje usługi, których wskazane zdolności dotyczą.</w:t>
      </w:r>
    </w:p>
    <w:p w14:paraId="32907B3D" w14:textId="77777777" w:rsidR="004F6BE6" w:rsidRPr="00C97209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4F6BE6" w:rsidRPr="00C97209" w:rsidSect="00816CE6">
      <w:headerReference w:type="default" r:id="rId8"/>
      <w:footerReference w:type="default" r:id="rId9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71DBC" w14:textId="77777777" w:rsidR="00893AEA" w:rsidRDefault="00893AEA">
      <w:r>
        <w:separator/>
      </w:r>
    </w:p>
  </w:endnote>
  <w:endnote w:type="continuationSeparator" w:id="0">
    <w:p w14:paraId="3487CF7D" w14:textId="77777777" w:rsidR="00893AEA" w:rsidRDefault="0089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59EB" w14:textId="77777777" w:rsidR="00421677" w:rsidRDefault="00421677">
    <w:pPr>
      <w:pStyle w:val="Stopka"/>
      <w:jc w:val="center"/>
    </w:pPr>
  </w:p>
  <w:p w14:paraId="413B774B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3536" w14:textId="77777777" w:rsidR="00893AEA" w:rsidRDefault="00893AEA">
      <w:r>
        <w:separator/>
      </w:r>
    </w:p>
  </w:footnote>
  <w:footnote w:type="continuationSeparator" w:id="0">
    <w:p w14:paraId="72A09E35" w14:textId="77777777" w:rsidR="00893AEA" w:rsidRDefault="0089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6C9D4" w14:textId="77777777" w:rsidR="008041A3" w:rsidRPr="00816CE6" w:rsidRDefault="00BF0E1D" w:rsidP="004F5BBB">
    <w:pPr>
      <w:ind w:left="6840"/>
      <w:jc w:val="right"/>
      <w:rPr>
        <w:rFonts w:ascii="Tahoma" w:hAnsi="Tahoma" w:cs="Tahoma"/>
        <w:i/>
        <w:color w:val="0070C0"/>
        <w:sz w:val="16"/>
        <w:szCs w:val="16"/>
      </w:rPr>
    </w:pPr>
    <w:r>
      <w:rPr>
        <w:rFonts w:ascii="Arial" w:hAnsi="Arial" w:cs="Arial"/>
        <w:b/>
        <w:noProof/>
        <w:color w:val="000000" w:themeColor="text1"/>
        <w:sz w:val="20"/>
        <w:szCs w:val="20"/>
        <w:vertAlign w:val="superscript"/>
      </w:rPr>
      <w:drawing>
        <wp:anchor distT="0" distB="0" distL="0" distR="0" simplePos="0" relativeHeight="251659264" behindDoc="0" locked="0" layoutInCell="0" allowOverlap="1" wp14:anchorId="3AA9D8E3" wp14:editId="20F24AEB">
          <wp:simplePos x="0" y="0"/>
          <wp:positionH relativeFrom="column">
            <wp:posOffset>0</wp:posOffset>
          </wp:positionH>
          <wp:positionV relativeFrom="paragraph">
            <wp:posOffset>123190</wp:posOffset>
          </wp:positionV>
          <wp:extent cx="6119495" cy="84137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41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41A3" w:rsidRPr="00816CE6">
      <w:rPr>
        <w:rFonts w:ascii="Tahoma" w:hAnsi="Tahoma" w:cs="Tahoma"/>
        <w:i/>
        <w:color w:val="0070C0"/>
        <w:sz w:val="16"/>
        <w:szCs w:val="16"/>
      </w:rPr>
      <w:t xml:space="preserve">Załącznik </w:t>
    </w:r>
    <w:r w:rsidR="00F32D57" w:rsidRPr="00816CE6">
      <w:rPr>
        <w:rFonts w:ascii="Tahoma" w:hAnsi="Tahoma" w:cs="Tahoma"/>
        <w:i/>
        <w:color w:val="0070C0"/>
        <w:sz w:val="16"/>
        <w:szCs w:val="16"/>
      </w:rPr>
      <w:t>n</w:t>
    </w:r>
    <w:r w:rsidR="008041A3" w:rsidRPr="00816CE6">
      <w:rPr>
        <w:rFonts w:ascii="Tahoma" w:hAnsi="Tahoma" w:cs="Tahoma"/>
        <w:i/>
        <w:color w:val="0070C0"/>
        <w:sz w:val="16"/>
        <w:szCs w:val="16"/>
      </w:rPr>
      <w:t>r</w:t>
    </w:r>
    <w:r w:rsidR="002B49A6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C512E0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DA2B85">
      <w:rPr>
        <w:rFonts w:ascii="Tahoma" w:hAnsi="Tahoma" w:cs="Tahoma"/>
        <w:i/>
        <w:color w:val="0070C0"/>
        <w:sz w:val="16"/>
        <w:szCs w:val="16"/>
      </w:rPr>
      <w:t>6</w:t>
    </w:r>
    <w:r w:rsidR="00C512E0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8F4212">
      <w:rPr>
        <w:rFonts w:ascii="Tahoma" w:hAnsi="Tahoma" w:cs="Tahoma"/>
        <w:i/>
        <w:color w:val="0070C0"/>
        <w:sz w:val="16"/>
        <w:szCs w:val="16"/>
      </w:rPr>
      <w:t>do S</w:t>
    </w:r>
    <w:r w:rsidR="008041A3" w:rsidRPr="00816CE6">
      <w:rPr>
        <w:rFonts w:ascii="Tahoma" w:hAnsi="Tahoma" w:cs="Tahoma"/>
        <w:i/>
        <w:color w:val="0070C0"/>
        <w:sz w:val="16"/>
        <w:szCs w:val="16"/>
      </w:rPr>
      <w:t>WZ</w:t>
    </w:r>
  </w:p>
  <w:p w14:paraId="09B9B218" w14:textId="77777777" w:rsidR="008041A3" w:rsidRDefault="008041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069"/>
    <w:multiLevelType w:val="hybridMultilevel"/>
    <w:tmpl w:val="B304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246CEA"/>
    <w:multiLevelType w:val="hybridMultilevel"/>
    <w:tmpl w:val="AA6EDD2C"/>
    <w:lvl w:ilvl="0" w:tplc="8BA47FF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08892035">
    <w:abstractNumId w:val="2"/>
  </w:num>
  <w:num w:numId="2" w16cid:durableId="844981334">
    <w:abstractNumId w:val="9"/>
  </w:num>
  <w:num w:numId="3" w16cid:durableId="2086756348">
    <w:abstractNumId w:val="6"/>
  </w:num>
  <w:num w:numId="4" w16cid:durableId="1858153541">
    <w:abstractNumId w:val="8"/>
  </w:num>
  <w:num w:numId="5" w16cid:durableId="1838157359">
    <w:abstractNumId w:val="3"/>
  </w:num>
  <w:num w:numId="6" w16cid:durableId="1614483467">
    <w:abstractNumId w:val="7"/>
  </w:num>
  <w:num w:numId="7" w16cid:durableId="1972058392">
    <w:abstractNumId w:val="5"/>
  </w:num>
  <w:num w:numId="8" w16cid:durableId="394090790">
    <w:abstractNumId w:val="1"/>
  </w:num>
  <w:num w:numId="9" w16cid:durableId="9336747">
    <w:abstractNumId w:val="0"/>
  </w:num>
  <w:num w:numId="10" w16cid:durableId="719138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01"/>
    <w:rsid w:val="00000CD8"/>
    <w:rsid w:val="000152ED"/>
    <w:rsid w:val="00017291"/>
    <w:rsid w:val="00021B36"/>
    <w:rsid w:val="00035142"/>
    <w:rsid w:val="00035C21"/>
    <w:rsid w:val="00036549"/>
    <w:rsid w:val="00052EC9"/>
    <w:rsid w:val="0005554F"/>
    <w:rsid w:val="00064AFC"/>
    <w:rsid w:val="00075100"/>
    <w:rsid w:val="000914A0"/>
    <w:rsid w:val="00093D14"/>
    <w:rsid w:val="000A669F"/>
    <w:rsid w:val="000C4C4D"/>
    <w:rsid w:val="000F4233"/>
    <w:rsid w:val="000F6CB3"/>
    <w:rsid w:val="0010791F"/>
    <w:rsid w:val="0012218D"/>
    <w:rsid w:val="00123013"/>
    <w:rsid w:val="00123262"/>
    <w:rsid w:val="0014069C"/>
    <w:rsid w:val="00150EEA"/>
    <w:rsid w:val="0018678B"/>
    <w:rsid w:val="001A0136"/>
    <w:rsid w:val="001A4528"/>
    <w:rsid w:val="001B74C8"/>
    <w:rsid w:val="001C491D"/>
    <w:rsid w:val="001F733D"/>
    <w:rsid w:val="00222378"/>
    <w:rsid w:val="0022398F"/>
    <w:rsid w:val="00240910"/>
    <w:rsid w:val="0025213B"/>
    <w:rsid w:val="00252F57"/>
    <w:rsid w:val="0026323A"/>
    <w:rsid w:val="00270454"/>
    <w:rsid w:val="00290601"/>
    <w:rsid w:val="002B199E"/>
    <w:rsid w:val="002B325E"/>
    <w:rsid w:val="002B49A6"/>
    <w:rsid w:val="002B60EF"/>
    <w:rsid w:val="002F416E"/>
    <w:rsid w:val="002F5B41"/>
    <w:rsid w:val="002F6767"/>
    <w:rsid w:val="003241F7"/>
    <w:rsid w:val="00341491"/>
    <w:rsid w:val="00362988"/>
    <w:rsid w:val="003638BF"/>
    <w:rsid w:val="00373D84"/>
    <w:rsid w:val="0037559D"/>
    <w:rsid w:val="003763F0"/>
    <w:rsid w:val="003939AC"/>
    <w:rsid w:val="003A5E3B"/>
    <w:rsid w:val="003B53C0"/>
    <w:rsid w:val="003D32FB"/>
    <w:rsid w:val="003F6545"/>
    <w:rsid w:val="00421677"/>
    <w:rsid w:val="0042641E"/>
    <w:rsid w:val="00427ABB"/>
    <w:rsid w:val="00442745"/>
    <w:rsid w:val="004820A0"/>
    <w:rsid w:val="00491F72"/>
    <w:rsid w:val="00494080"/>
    <w:rsid w:val="00494AF3"/>
    <w:rsid w:val="004B0A42"/>
    <w:rsid w:val="004B5B3B"/>
    <w:rsid w:val="004B65FE"/>
    <w:rsid w:val="004E3285"/>
    <w:rsid w:val="004F4AA1"/>
    <w:rsid w:val="004F51C7"/>
    <w:rsid w:val="004F5BBB"/>
    <w:rsid w:val="004F6BE6"/>
    <w:rsid w:val="0051314B"/>
    <w:rsid w:val="00532B23"/>
    <w:rsid w:val="005522BD"/>
    <w:rsid w:val="00555EF6"/>
    <w:rsid w:val="005654E3"/>
    <w:rsid w:val="00571F95"/>
    <w:rsid w:val="00584588"/>
    <w:rsid w:val="0058461F"/>
    <w:rsid w:val="005C2F96"/>
    <w:rsid w:val="005E102B"/>
    <w:rsid w:val="00605AEA"/>
    <w:rsid w:val="006110BB"/>
    <w:rsid w:val="006330D1"/>
    <w:rsid w:val="006429C1"/>
    <w:rsid w:val="006617F6"/>
    <w:rsid w:val="0069392F"/>
    <w:rsid w:val="00695A33"/>
    <w:rsid w:val="00696D06"/>
    <w:rsid w:val="006C775C"/>
    <w:rsid w:val="006D4144"/>
    <w:rsid w:val="006E59E5"/>
    <w:rsid w:val="006F6B48"/>
    <w:rsid w:val="0070794C"/>
    <w:rsid w:val="007126BB"/>
    <w:rsid w:val="00742AF3"/>
    <w:rsid w:val="007610BE"/>
    <w:rsid w:val="00767929"/>
    <w:rsid w:val="00776AB2"/>
    <w:rsid w:val="0078448B"/>
    <w:rsid w:val="00791112"/>
    <w:rsid w:val="0079529C"/>
    <w:rsid w:val="007A3DE4"/>
    <w:rsid w:val="007B7073"/>
    <w:rsid w:val="007B7369"/>
    <w:rsid w:val="007C3743"/>
    <w:rsid w:val="007D5CA9"/>
    <w:rsid w:val="007E6A62"/>
    <w:rsid w:val="00801FE6"/>
    <w:rsid w:val="008041A3"/>
    <w:rsid w:val="00816CE6"/>
    <w:rsid w:val="00824221"/>
    <w:rsid w:val="00826C36"/>
    <w:rsid w:val="00841B48"/>
    <w:rsid w:val="0085049A"/>
    <w:rsid w:val="008527D7"/>
    <w:rsid w:val="00853169"/>
    <w:rsid w:val="0085370E"/>
    <w:rsid w:val="00855EA0"/>
    <w:rsid w:val="00893AEA"/>
    <w:rsid w:val="008B4871"/>
    <w:rsid w:val="008B6440"/>
    <w:rsid w:val="008D33F5"/>
    <w:rsid w:val="008F4212"/>
    <w:rsid w:val="00903A13"/>
    <w:rsid w:val="00907B85"/>
    <w:rsid w:val="00910419"/>
    <w:rsid w:val="00920F02"/>
    <w:rsid w:val="00972551"/>
    <w:rsid w:val="0097351A"/>
    <w:rsid w:val="0098318E"/>
    <w:rsid w:val="009A417F"/>
    <w:rsid w:val="009B2EFA"/>
    <w:rsid w:val="009B4E99"/>
    <w:rsid w:val="009C0119"/>
    <w:rsid w:val="009E5075"/>
    <w:rsid w:val="009F5EC3"/>
    <w:rsid w:val="00A2010B"/>
    <w:rsid w:val="00A47BFC"/>
    <w:rsid w:val="00A61174"/>
    <w:rsid w:val="00A618A2"/>
    <w:rsid w:val="00A63F24"/>
    <w:rsid w:val="00A819B2"/>
    <w:rsid w:val="00A876FE"/>
    <w:rsid w:val="00A95738"/>
    <w:rsid w:val="00AD3A45"/>
    <w:rsid w:val="00AE44C6"/>
    <w:rsid w:val="00AE5401"/>
    <w:rsid w:val="00AF11EC"/>
    <w:rsid w:val="00B011B9"/>
    <w:rsid w:val="00B43AF5"/>
    <w:rsid w:val="00B44B40"/>
    <w:rsid w:val="00B45F80"/>
    <w:rsid w:val="00B5207E"/>
    <w:rsid w:val="00B556EE"/>
    <w:rsid w:val="00B56D43"/>
    <w:rsid w:val="00B650ED"/>
    <w:rsid w:val="00B66D25"/>
    <w:rsid w:val="00B66DAE"/>
    <w:rsid w:val="00B75588"/>
    <w:rsid w:val="00B95D2C"/>
    <w:rsid w:val="00B95F00"/>
    <w:rsid w:val="00BC6E77"/>
    <w:rsid w:val="00BD46BD"/>
    <w:rsid w:val="00BF0E1D"/>
    <w:rsid w:val="00C0283C"/>
    <w:rsid w:val="00C2211F"/>
    <w:rsid w:val="00C31439"/>
    <w:rsid w:val="00C512E0"/>
    <w:rsid w:val="00C56156"/>
    <w:rsid w:val="00C61CA3"/>
    <w:rsid w:val="00C74C9C"/>
    <w:rsid w:val="00C91F18"/>
    <w:rsid w:val="00C97209"/>
    <w:rsid w:val="00CA226C"/>
    <w:rsid w:val="00CA3CF8"/>
    <w:rsid w:val="00CC3222"/>
    <w:rsid w:val="00CC62BA"/>
    <w:rsid w:val="00CE3CE5"/>
    <w:rsid w:val="00CF2978"/>
    <w:rsid w:val="00D076ED"/>
    <w:rsid w:val="00D33D23"/>
    <w:rsid w:val="00D465A4"/>
    <w:rsid w:val="00D55C40"/>
    <w:rsid w:val="00D5619C"/>
    <w:rsid w:val="00D605AC"/>
    <w:rsid w:val="00D76B07"/>
    <w:rsid w:val="00D801C4"/>
    <w:rsid w:val="00D81E9E"/>
    <w:rsid w:val="00D866CF"/>
    <w:rsid w:val="00D9225B"/>
    <w:rsid w:val="00D9497D"/>
    <w:rsid w:val="00DA2B85"/>
    <w:rsid w:val="00DA7539"/>
    <w:rsid w:val="00DB03FB"/>
    <w:rsid w:val="00DD4FE6"/>
    <w:rsid w:val="00DE0809"/>
    <w:rsid w:val="00DE678D"/>
    <w:rsid w:val="00E034D6"/>
    <w:rsid w:val="00E10912"/>
    <w:rsid w:val="00E329AE"/>
    <w:rsid w:val="00E34C5C"/>
    <w:rsid w:val="00E36B4B"/>
    <w:rsid w:val="00E72E08"/>
    <w:rsid w:val="00EA0732"/>
    <w:rsid w:val="00EA0CE6"/>
    <w:rsid w:val="00EC2E9F"/>
    <w:rsid w:val="00EC7812"/>
    <w:rsid w:val="00ED226C"/>
    <w:rsid w:val="00ED2C6B"/>
    <w:rsid w:val="00ED431A"/>
    <w:rsid w:val="00EE07D4"/>
    <w:rsid w:val="00EF7C7D"/>
    <w:rsid w:val="00F1486A"/>
    <w:rsid w:val="00F32D57"/>
    <w:rsid w:val="00F55B34"/>
    <w:rsid w:val="00F61B5A"/>
    <w:rsid w:val="00F627B4"/>
    <w:rsid w:val="00F647EF"/>
    <w:rsid w:val="00F72B40"/>
    <w:rsid w:val="00F81BAA"/>
    <w:rsid w:val="00F82C74"/>
    <w:rsid w:val="00FA4AF9"/>
    <w:rsid w:val="00FC3A7C"/>
    <w:rsid w:val="00FD1766"/>
    <w:rsid w:val="00FE272D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506BD"/>
  <w15:docId w15:val="{246123D7-9C93-4BC5-AA5C-29429B90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Akapitzlist">
    <w:name w:val="List Paragraph"/>
    <w:basedOn w:val="Normalny"/>
    <w:uiPriority w:val="34"/>
    <w:qFormat/>
    <w:rsid w:val="00907B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49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12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F9D18-6951-4860-9186-2BF0D3BC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0</TotalTime>
  <Pages>2</Pages>
  <Words>751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2</cp:revision>
  <cp:lastPrinted>2021-03-04T11:42:00Z</cp:lastPrinted>
  <dcterms:created xsi:type="dcterms:W3CDTF">2022-06-21T17:13:00Z</dcterms:created>
  <dcterms:modified xsi:type="dcterms:W3CDTF">2022-06-21T17:13:00Z</dcterms:modified>
</cp:coreProperties>
</file>